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306C2" w:rsidRDefault="004306C2" w:rsidP="004306C2">
      <w:pPr>
        <w:rPr>
          <w:rStyle w:val="RTHeading"/>
        </w:rPr>
      </w:pPr>
      <w:r>
        <w:rPr>
          <w:noProof/>
          <w:sz w:val="48"/>
        </w:rPr>
        <w:drawing>
          <wp:inline distT="0" distB="0" distL="0" distR="0" wp14:anchorId="36DBB660" wp14:editId="25F05146">
            <wp:extent cx="956310" cy="956310"/>
            <wp:effectExtent l="0" t="0" r="0" b="0"/>
            <wp:docPr id="8" name="Picture 1" descr="Round Table on Information Access for People with Print Disabilities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 Table on Information Access for People with Print Disabilities In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6310" cy="956310"/>
                    </a:xfrm>
                    <a:prstGeom prst="rect">
                      <a:avLst/>
                    </a:prstGeom>
                    <a:noFill/>
                    <a:ln>
                      <a:noFill/>
                    </a:ln>
                  </pic:spPr>
                </pic:pic>
              </a:graphicData>
            </a:graphic>
          </wp:inline>
        </w:drawing>
      </w:r>
    </w:p>
    <w:p w14:paraId="469F80AE" w14:textId="77777777" w:rsidR="004306C2" w:rsidRPr="00BC2F56" w:rsidRDefault="004306C2" w:rsidP="004306C2">
      <w:pPr>
        <w:pStyle w:val="Title"/>
        <w:rPr>
          <w:color w:val="auto"/>
        </w:rPr>
      </w:pPr>
      <w:r w:rsidRPr="00BC2F56">
        <w:rPr>
          <w:color w:val="auto"/>
        </w:rPr>
        <w:t>Round Table on Information Access for People with Print Disabilities Inc.</w:t>
      </w:r>
    </w:p>
    <w:p w14:paraId="04B7D158" w14:textId="77777777" w:rsidR="00B36044" w:rsidRDefault="00B36044" w:rsidP="00B36044">
      <w:pPr>
        <w:pStyle w:val="Title"/>
      </w:pPr>
      <w:r w:rsidRPr="00337E9F">
        <w:t>20</w:t>
      </w:r>
      <w:r w:rsidR="00F34248">
        <w:t>23</w:t>
      </w:r>
      <w:r w:rsidRPr="00337E9F">
        <w:t xml:space="preserve"> Conference Program </w:t>
      </w:r>
    </w:p>
    <w:p w14:paraId="4BBE7C2E" w14:textId="77777777" w:rsidR="00F34248" w:rsidRDefault="00F34248" w:rsidP="00F34248">
      <w:pPr>
        <w:spacing w:after="360"/>
        <w:rPr>
          <w:b/>
          <w:color w:val="215868"/>
          <w:kern w:val="28"/>
          <w:sz w:val="44"/>
          <w:szCs w:val="44"/>
          <w:lang w:val="en-GB" w:eastAsia="en-US"/>
        </w:rPr>
      </w:pPr>
      <w:r w:rsidRPr="00791AC3">
        <w:rPr>
          <w:b/>
          <w:color w:val="215868"/>
          <w:kern w:val="28"/>
          <w:sz w:val="44"/>
          <w:szCs w:val="44"/>
          <w:lang w:val="en-GB" w:eastAsia="en-US"/>
        </w:rPr>
        <w:t xml:space="preserve">Universal Information Access: Pathways to an Equitable Future </w:t>
      </w:r>
    </w:p>
    <w:p w14:paraId="26146B6F" w14:textId="77777777" w:rsidR="00F34248" w:rsidRPr="004306C2" w:rsidRDefault="00F34248" w:rsidP="004306C2">
      <w:r w:rsidRPr="004306C2">
        <w:t xml:space="preserve">In almost a decade since the adoption of the Marrakesh VIP Treaty, much progress has been made on improving access for people with print disabilities, but we are not there yet. While the diversity of facilities, access modes and formats have been growing, we are a long way away from a widespread adoption of the principles of universal design in the creation and provision of information, </w:t>
      </w:r>
      <w:proofErr w:type="gramStart"/>
      <w:r w:rsidRPr="004306C2">
        <w:t>services</w:t>
      </w:r>
      <w:proofErr w:type="gramEnd"/>
      <w:r w:rsidRPr="004306C2">
        <w:t xml:space="preserve"> and technology. </w:t>
      </w:r>
    </w:p>
    <w:p w14:paraId="4B6FACD5" w14:textId="77777777" w:rsidR="004306C2" w:rsidRPr="004306C2" w:rsidRDefault="00F34248" w:rsidP="004306C2">
      <w:r w:rsidRPr="004306C2">
        <w:t>The 2023 conference will focus on the themes of advocacy, innovation and practice and provide opportunities for people with print disabilities, accessible format producers, libraries, publishers, education institutions, government bodies, technology developers and other key stakeholders to come together to collaborate, share knowledge and learn together.</w:t>
      </w:r>
    </w:p>
    <w:p w14:paraId="0529189C" w14:textId="77777777" w:rsidR="00F34248" w:rsidRPr="004306C2" w:rsidRDefault="00F34248" w:rsidP="004306C2">
      <w:pPr>
        <w:pStyle w:val="Heading1"/>
        <w:rPr>
          <w:color w:val="auto"/>
        </w:rPr>
      </w:pPr>
      <w:r w:rsidRPr="004306C2">
        <w:rPr>
          <w:color w:val="auto"/>
        </w:rPr>
        <w:t>Dates:</w:t>
      </w:r>
    </w:p>
    <w:p w14:paraId="7E241601" w14:textId="77777777" w:rsidR="00F34248" w:rsidRDefault="00F34248" w:rsidP="00F34248">
      <w:pPr>
        <w:tabs>
          <w:tab w:val="center" w:pos="5216"/>
        </w:tabs>
        <w:rPr>
          <w:b/>
          <w:bCs/>
          <w:sz w:val="44"/>
          <w:szCs w:val="44"/>
        </w:rPr>
      </w:pPr>
      <w:r w:rsidRPr="00D37938">
        <w:rPr>
          <w:b/>
          <w:bCs/>
          <w:sz w:val="28"/>
          <w:szCs w:val="28"/>
        </w:rPr>
        <w:t xml:space="preserve">Saturday </w:t>
      </w:r>
      <w:r>
        <w:rPr>
          <w:b/>
          <w:bCs/>
          <w:sz w:val="28"/>
          <w:szCs w:val="28"/>
        </w:rPr>
        <w:t>6</w:t>
      </w:r>
      <w:r w:rsidRPr="00D37938">
        <w:rPr>
          <w:b/>
          <w:bCs/>
          <w:sz w:val="28"/>
          <w:szCs w:val="28"/>
        </w:rPr>
        <w:t xml:space="preserve"> May</w:t>
      </w:r>
      <w:r>
        <w:rPr>
          <w:b/>
          <w:bCs/>
          <w:sz w:val="44"/>
          <w:szCs w:val="44"/>
        </w:rPr>
        <w:t xml:space="preserve"> </w:t>
      </w:r>
      <w:r>
        <w:rPr>
          <w:b/>
          <w:bCs/>
          <w:sz w:val="28"/>
          <w:szCs w:val="28"/>
        </w:rPr>
        <w:t>to Tuesday 9 May 2023</w:t>
      </w:r>
    </w:p>
    <w:p w14:paraId="6A90F14E" w14:textId="77777777" w:rsidR="00F34248" w:rsidRPr="004306C2" w:rsidRDefault="00F34248" w:rsidP="004306C2">
      <w:pPr>
        <w:pStyle w:val="Heading1"/>
        <w:rPr>
          <w:color w:val="auto"/>
        </w:rPr>
      </w:pPr>
      <w:r w:rsidRPr="004306C2">
        <w:rPr>
          <w:color w:val="auto"/>
        </w:rPr>
        <w:t>Venue:</w:t>
      </w:r>
    </w:p>
    <w:p w14:paraId="5C5A1DEC" w14:textId="77777777" w:rsidR="00F34248" w:rsidRPr="00F06929" w:rsidRDefault="00F34248" w:rsidP="00F34248">
      <w:pPr>
        <w:spacing w:after="0"/>
        <w:rPr>
          <w:sz w:val="28"/>
          <w:szCs w:val="28"/>
        </w:rPr>
      </w:pPr>
      <w:proofErr w:type="spellStart"/>
      <w:r w:rsidRPr="00F06929">
        <w:rPr>
          <w:sz w:val="28"/>
          <w:szCs w:val="28"/>
        </w:rPr>
        <w:t>Rydges</w:t>
      </w:r>
      <w:proofErr w:type="spellEnd"/>
      <w:r w:rsidRPr="00F06929">
        <w:rPr>
          <w:sz w:val="28"/>
          <w:szCs w:val="28"/>
        </w:rPr>
        <w:t xml:space="preserve"> Sydney Central</w:t>
      </w:r>
    </w:p>
    <w:p w14:paraId="08A466BB" w14:textId="77777777" w:rsidR="00F34248" w:rsidRPr="00F06929" w:rsidRDefault="00F34248" w:rsidP="00F34248">
      <w:pPr>
        <w:spacing w:after="0"/>
        <w:rPr>
          <w:sz w:val="28"/>
          <w:szCs w:val="28"/>
        </w:rPr>
      </w:pPr>
      <w:r w:rsidRPr="00F06929">
        <w:rPr>
          <w:sz w:val="28"/>
          <w:szCs w:val="28"/>
        </w:rPr>
        <w:t>28 Albion Street</w:t>
      </w:r>
    </w:p>
    <w:p w14:paraId="161FA9C7" w14:textId="77777777" w:rsidR="00F34248" w:rsidRPr="00F06929" w:rsidRDefault="00F34248" w:rsidP="00F34248">
      <w:pPr>
        <w:rPr>
          <w:sz w:val="28"/>
          <w:szCs w:val="28"/>
        </w:rPr>
      </w:pPr>
      <w:r w:rsidRPr="00F06929">
        <w:rPr>
          <w:sz w:val="28"/>
          <w:szCs w:val="28"/>
        </w:rPr>
        <w:t>Surry Hills NSW 2010</w:t>
      </w:r>
    </w:p>
    <w:p w14:paraId="5AB98B9C" w14:textId="77777777" w:rsidR="00F34248" w:rsidRPr="001709D3" w:rsidRDefault="00F34248" w:rsidP="00F34248">
      <w:pPr>
        <w:spacing w:before="600"/>
      </w:pPr>
      <w:r w:rsidRPr="001709D3">
        <w:rPr>
          <w:b/>
          <w:bCs/>
        </w:rPr>
        <w:t>Please note:</w:t>
      </w:r>
      <w:r>
        <w:t xml:space="preserve"> T</w:t>
      </w:r>
      <w:r w:rsidRPr="001709D3">
        <w:t>he conference program may be subject to change without notice</w:t>
      </w:r>
      <w:r>
        <w:t>.</w:t>
      </w:r>
    </w:p>
    <w:p w14:paraId="089503F8" w14:textId="77777777" w:rsidR="00F34248" w:rsidRDefault="00F34248" w:rsidP="00F34248">
      <w:r w:rsidRPr="00363CC0">
        <w:rPr>
          <w:b/>
        </w:rPr>
        <w:t>Program Date:</w:t>
      </w:r>
      <w:r w:rsidRPr="001709D3">
        <w:t xml:space="preserve"> </w:t>
      </w:r>
      <w:r w:rsidR="00256A39">
        <w:t>5 April</w:t>
      </w:r>
      <w:r>
        <w:t xml:space="preserve"> 2023</w:t>
      </w:r>
    </w:p>
    <w:p w14:paraId="5E86E869" w14:textId="77777777" w:rsidR="00156598" w:rsidRPr="00ED0F9F" w:rsidRDefault="00156598" w:rsidP="000E59EC">
      <w:pPr>
        <w:pStyle w:val="Heading2"/>
        <w:spacing w:after="240"/>
      </w:pPr>
      <w:r w:rsidRPr="00ED0F9F">
        <w:lastRenderedPageBreak/>
        <w:t>Welcome</w:t>
      </w:r>
    </w:p>
    <w:p w14:paraId="4066AF79" w14:textId="77777777" w:rsidR="00A66390" w:rsidRDefault="00A66390" w:rsidP="00A66390">
      <w:r>
        <w:t>Welcome to the 2023 Round Table Conference. After two years of lock down and restrictions, we are truly pleased to have a face</w:t>
      </w:r>
      <w:r w:rsidR="001257A1">
        <w:t>-</w:t>
      </w:r>
      <w:r>
        <w:t>to</w:t>
      </w:r>
      <w:r w:rsidR="001257A1">
        <w:t>-</w:t>
      </w:r>
      <w:r>
        <w:t>face conference.</w:t>
      </w:r>
    </w:p>
    <w:p w14:paraId="39D0934B" w14:textId="77777777" w:rsidR="00A66390" w:rsidRDefault="00A66390" w:rsidP="00A66390">
      <w:r>
        <w:t>We have a wide range of topics in this year’s programme supporting our conference theme “Universal Information Access: Pathways to an Equitable Future”.  We will explore the topics through a mix of presentations</w:t>
      </w:r>
      <w:r w:rsidR="001257A1">
        <w:t xml:space="preserve">, </w:t>
      </w:r>
      <w:proofErr w:type="gramStart"/>
      <w:r w:rsidR="001257A1">
        <w:t>workshops</w:t>
      </w:r>
      <w:proofErr w:type="gramEnd"/>
      <w:r>
        <w:t xml:space="preserve"> and keynote speakers. </w:t>
      </w:r>
    </w:p>
    <w:p w14:paraId="6D4B844B" w14:textId="77777777" w:rsidR="00A66390" w:rsidRDefault="00A66390" w:rsidP="00A66390">
      <w:r>
        <w:t xml:space="preserve">We are expecting an audience from our traditional participants in Australia and New Zealand and a wider audience from the UK, USA, </w:t>
      </w:r>
      <w:proofErr w:type="gramStart"/>
      <w:r>
        <w:t>Europe</w:t>
      </w:r>
      <w:proofErr w:type="gramEnd"/>
      <w:r>
        <w:t xml:space="preserve"> and South</w:t>
      </w:r>
      <w:r w:rsidR="001257A1">
        <w:t>-</w:t>
      </w:r>
      <w:r>
        <w:t>East Asia.</w:t>
      </w:r>
    </w:p>
    <w:p w14:paraId="2A61DAC0" w14:textId="77777777" w:rsidR="00A66390" w:rsidRDefault="00A66390" w:rsidP="000C5818">
      <w:r>
        <w:t xml:space="preserve">We are also privileged to have leaders from key service organisations across Australia and New Zealand for a panel discussion on issues facing the sector.  </w:t>
      </w:r>
    </w:p>
    <w:p w14:paraId="03C72398" w14:textId="77777777" w:rsidR="00962B0C" w:rsidRDefault="00962B0C" w:rsidP="000E59EC">
      <w:pPr>
        <w:pStyle w:val="Heading2"/>
        <w:spacing w:after="240"/>
      </w:pPr>
      <w:r w:rsidRPr="00ED0F9F">
        <w:t>Thanks</w:t>
      </w:r>
    </w:p>
    <w:p w14:paraId="048DB59B" w14:textId="77777777" w:rsidR="00A66390" w:rsidRDefault="00A66390" w:rsidP="00A66390">
      <w:pPr>
        <w:spacing w:before="240"/>
      </w:pPr>
      <w:r>
        <w:t>There are several people and organisations that have contributed to make this conference a success and it would be irresponsible of me not to mention them.  I would like to thank:</w:t>
      </w:r>
    </w:p>
    <w:p w14:paraId="21B1E1BF" w14:textId="77777777" w:rsidR="00A66390" w:rsidRPr="00BD01A5" w:rsidRDefault="00A66390" w:rsidP="00BD01A5">
      <w:pPr>
        <w:pStyle w:val="ListParagraph"/>
        <w:numPr>
          <w:ilvl w:val="0"/>
          <w:numId w:val="35"/>
        </w:numPr>
        <w:spacing w:line="240" w:lineRule="auto"/>
      </w:pPr>
      <w:r w:rsidRPr="00BD01A5">
        <w:t xml:space="preserve">The conference programme committee lead by Agata Mrva-Montoya and her team Jane Wagner, Sonali </w:t>
      </w:r>
      <w:proofErr w:type="gramStart"/>
      <w:r w:rsidRPr="00BD01A5">
        <w:t>Marathe</w:t>
      </w:r>
      <w:proofErr w:type="gramEnd"/>
      <w:r w:rsidRPr="00BD01A5">
        <w:t xml:space="preserve"> and Sondra </w:t>
      </w:r>
      <w:proofErr w:type="spellStart"/>
      <w:r w:rsidRPr="00BD01A5">
        <w:t>Wibberl</w:t>
      </w:r>
      <w:r w:rsidR="00F9321D" w:rsidRPr="00BD01A5">
        <w:t>e</w:t>
      </w:r>
      <w:r w:rsidRPr="00BD01A5">
        <w:t>y</w:t>
      </w:r>
      <w:proofErr w:type="spellEnd"/>
      <w:r w:rsidRPr="00BD01A5">
        <w:t>.</w:t>
      </w:r>
    </w:p>
    <w:p w14:paraId="7D27CE87" w14:textId="77777777" w:rsidR="00A66390" w:rsidRPr="00BD01A5" w:rsidRDefault="00A66390" w:rsidP="00BD01A5">
      <w:pPr>
        <w:pStyle w:val="ListParagraph"/>
        <w:numPr>
          <w:ilvl w:val="0"/>
          <w:numId w:val="35"/>
        </w:numPr>
        <w:spacing w:line="240" w:lineRule="auto"/>
      </w:pPr>
      <w:r w:rsidRPr="00BD01A5">
        <w:t xml:space="preserve">Marjorie Hawkings for the endless hours, thoughtfulness, </w:t>
      </w:r>
      <w:proofErr w:type="gramStart"/>
      <w:r w:rsidRPr="00BD01A5">
        <w:t>enthusiasm</w:t>
      </w:r>
      <w:proofErr w:type="gramEnd"/>
      <w:r w:rsidRPr="00BD01A5">
        <w:t xml:space="preserve"> and patience in making this conference possible, especially as we move back to a face-to-face event. </w:t>
      </w:r>
    </w:p>
    <w:p w14:paraId="2738397A" w14:textId="77777777" w:rsidR="00A66390" w:rsidRPr="00BD01A5" w:rsidRDefault="00A66390" w:rsidP="00BD01A5">
      <w:pPr>
        <w:pStyle w:val="ListParagraph"/>
        <w:numPr>
          <w:ilvl w:val="0"/>
          <w:numId w:val="35"/>
        </w:numPr>
        <w:spacing w:line="240" w:lineRule="auto"/>
      </w:pPr>
      <w:proofErr w:type="spellStart"/>
      <w:r w:rsidRPr="00BD01A5">
        <w:t>NextSense</w:t>
      </w:r>
      <w:proofErr w:type="spellEnd"/>
      <w:r w:rsidRPr="00BD01A5">
        <w:t xml:space="preserve">, </w:t>
      </w:r>
      <w:proofErr w:type="spellStart"/>
      <w:r w:rsidRPr="00BD01A5">
        <w:t>VisAbility</w:t>
      </w:r>
      <w:proofErr w:type="spellEnd"/>
      <w:r w:rsidRPr="00BD01A5">
        <w:t xml:space="preserve"> and Vision Australia for producing the conference materials in various accessible formats.</w:t>
      </w:r>
    </w:p>
    <w:p w14:paraId="64226D0E" w14:textId="77777777" w:rsidR="00A66390" w:rsidRPr="00BD01A5" w:rsidRDefault="00A66390" w:rsidP="00BD01A5">
      <w:pPr>
        <w:pStyle w:val="ListParagraph"/>
        <w:numPr>
          <w:ilvl w:val="0"/>
          <w:numId w:val="35"/>
        </w:numPr>
        <w:spacing w:line="240" w:lineRule="auto"/>
      </w:pPr>
      <w:r w:rsidRPr="00BD01A5">
        <w:t xml:space="preserve">Guide Dogs NSW for supporting the conference with Orientation and Mobility training of venue staff, conference volunteers and providing safe spaces for our Dog Guides. </w:t>
      </w:r>
    </w:p>
    <w:p w14:paraId="219BFAA3" w14:textId="77777777" w:rsidR="00A66390" w:rsidRPr="00BD01A5" w:rsidRDefault="00A66390" w:rsidP="00BD01A5">
      <w:pPr>
        <w:pStyle w:val="ListParagraph"/>
        <w:numPr>
          <w:ilvl w:val="0"/>
          <w:numId w:val="35"/>
        </w:numPr>
        <w:spacing w:line="240" w:lineRule="auto"/>
      </w:pPr>
      <w:r w:rsidRPr="00BD01A5">
        <w:t>The Round Table Executive Committee for their time and involvement. I must mention the support from our treasurer, David Rice for ensuring the conference is within the financial goals.</w:t>
      </w:r>
    </w:p>
    <w:p w14:paraId="006095EF" w14:textId="77777777" w:rsidR="00256A39" w:rsidRPr="00BD01A5" w:rsidRDefault="00256A39" w:rsidP="00BD01A5">
      <w:pPr>
        <w:pStyle w:val="ListParagraph"/>
        <w:numPr>
          <w:ilvl w:val="0"/>
          <w:numId w:val="35"/>
        </w:numPr>
        <w:spacing w:line="240" w:lineRule="auto"/>
      </w:pPr>
      <w:r w:rsidRPr="00BD01A5">
        <w:t xml:space="preserve">Our trade exhibitors - Deafblind Information Australia </w:t>
      </w:r>
      <w:r w:rsidR="00821524" w:rsidRPr="00BD01A5">
        <w:t>&amp;</w:t>
      </w:r>
      <w:r w:rsidRPr="00BD01A5">
        <w:t xml:space="preserve"> Access Easy English; Dot Incorporation; </w:t>
      </w:r>
      <w:proofErr w:type="spellStart"/>
      <w:r w:rsidR="0092131E" w:rsidRPr="00BD01A5">
        <w:t>HumanWare</w:t>
      </w:r>
      <w:proofErr w:type="spellEnd"/>
      <w:r w:rsidR="0092131E" w:rsidRPr="00BD01A5">
        <w:t xml:space="preserve">; </w:t>
      </w:r>
      <w:r w:rsidRPr="00BD01A5">
        <w:t xml:space="preserve">Pacific Vision; </w:t>
      </w:r>
      <w:proofErr w:type="spellStart"/>
      <w:r w:rsidRPr="00BD01A5">
        <w:t>Pentronics</w:t>
      </w:r>
      <w:proofErr w:type="spellEnd"/>
      <w:r w:rsidRPr="00BD01A5">
        <w:t xml:space="preserve"> and Quantum RLV.</w:t>
      </w:r>
    </w:p>
    <w:p w14:paraId="7AB040C3" w14:textId="77777777" w:rsidR="00A66390" w:rsidRPr="00BD01A5" w:rsidRDefault="00A66390" w:rsidP="00BD01A5">
      <w:pPr>
        <w:pStyle w:val="ListParagraph"/>
        <w:numPr>
          <w:ilvl w:val="0"/>
          <w:numId w:val="35"/>
        </w:numPr>
        <w:spacing w:line="240" w:lineRule="auto"/>
      </w:pPr>
      <w:r w:rsidRPr="00BD01A5">
        <w:t>To all the presenters</w:t>
      </w:r>
      <w:r w:rsidR="00256A39" w:rsidRPr="00BD01A5">
        <w:t xml:space="preserve"> and</w:t>
      </w:r>
      <w:r w:rsidRPr="00BD01A5">
        <w:t xml:space="preserve"> delegates without whom the conference would not be possible.</w:t>
      </w:r>
    </w:p>
    <w:p w14:paraId="616165EB" w14:textId="77777777" w:rsidR="00F9321D" w:rsidRPr="00BD01A5" w:rsidRDefault="00A66390" w:rsidP="00BD01A5">
      <w:pPr>
        <w:pStyle w:val="ListParagraph"/>
        <w:numPr>
          <w:ilvl w:val="0"/>
          <w:numId w:val="35"/>
        </w:numPr>
        <w:spacing w:line="240" w:lineRule="auto"/>
      </w:pPr>
      <w:r w:rsidRPr="00BD01A5">
        <w:t xml:space="preserve">Lastly but not least the organisations that have sponsored the 2023 conference. </w:t>
      </w:r>
    </w:p>
    <w:p w14:paraId="7966649C" w14:textId="77777777" w:rsidR="00F9321D" w:rsidRPr="00BD01A5" w:rsidRDefault="00A66390" w:rsidP="00BD01A5">
      <w:pPr>
        <w:pStyle w:val="ListParagraph"/>
        <w:numPr>
          <w:ilvl w:val="0"/>
          <w:numId w:val="35"/>
        </w:numPr>
        <w:spacing w:line="240" w:lineRule="auto"/>
      </w:pPr>
      <w:r w:rsidRPr="00BD01A5">
        <w:t>Our Platinum Conference Sponsors - Blind Low Vision NZ, Christian Services for the Blind and Hearing Impa</w:t>
      </w:r>
      <w:r w:rsidR="00F9321D" w:rsidRPr="00BD01A5">
        <w:t>ir</w:t>
      </w:r>
      <w:r w:rsidRPr="00BD01A5">
        <w:t xml:space="preserve">ed, </w:t>
      </w:r>
      <w:proofErr w:type="spellStart"/>
      <w:r w:rsidRPr="00BD01A5">
        <w:t>EverAbility</w:t>
      </w:r>
      <w:proofErr w:type="spellEnd"/>
      <w:r w:rsidRPr="00BD01A5">
        <w:t xml:space="preserve"> Group, </w:t>
      </w:r>
      <w:proofErr w:type="spellStart"/>
      <w:r w:rsidRPr="00BD01A5">
        <w:t>NextSense</w:t>
      </w:r>
      <w:proofErr w:type="spellEnd"/>
      <w:r w:rsidRPr="00BD01A5">
        <w:t xml:space="preserve"> and Vision Australia. </w:t>
      </w:r>
    </w:p>
    <w:p w14:paraId="2AB012E4" w14:textId="77777777" w:rsidR="00A66390" w:rsidRPr="00BD01A5" w:rsidRDefault="00A66390" w:rsidP="00BD01A5">
      <w:pPr>
        <w:pStyle w:val="ListParagraph"/>
        <w:numPr>
          <w:ilvl w:val="0"/>
          <w:numId w:val="35"/>
        </w:numPr>
        <w:spacing w:line="240" w:lineRule="auto"/>
      </w:pPr>
      <w:r w:rsidRPr="00BD01A5">
        <w:t xml:space="preserve">Our Silver Sponsor – </w:t>
      </w:r>
      <w:proofErr w:type="spellStart"/>
      <w:r w:rsidRPr="00BD01A5">
        <w:t>OZeWAI</w:t>
      </w:r>
      <w:proofErr w:type="spellEnd"/>
      <w:r w:rsidR="00256A39" w:rsidRPr="00BD01A5">
        <w:t>.</w:t>
      </w:r>
    </w:p>
    <w:p w14:paraId="0A37501D" w14:textId="77777777" w:rsidR="00A66390" w:rsidRPr="00A66390" w:rsidRDefault="00A66390" w:rsidP="00A66390">
      <w:pPr>
        <w:rPr>
          <w:lang w:val="en-GB" w:eastAsia="en-US"/>
        </w:rPr>
      </w:pPr>
    </w:p>
    <w:p w14:paraId="3B2C815F" w14:textId="77777777" w:rsidR="00156598" w:rsidRDefault="00156598" w:rsidP="00156598">
      <w:pPr>
        <w:spacing w:before="240"/>
      </w:pPr>
      <w:r w:rsidRPr="00BC3991">
        <w:rPr>
          <w:b/>
        </w:rPr>
        <w:t>Dinesh Burah</w:t>
      </w:r>
      <w:r w:rsidRPr="00BC3991">
        <w:rPr>
          <w:b/>
        </w:rPr>
        <w:br/>
      </w:r>
      <w:r>
        <w:t>Co</w:t>
      </w:r>
      <w:r w:rsidR="00951233">
        <w:t>nference Co-ordinator</w:t>
      </w:r>
      <w:r w:rsidR="00A66390" w:rsidRPr="00A66390">
        <w:t xml:space="preserve"> and Vice President</w:t>
      </w:r>
      <w:r w:rsidR="00951233">
        <w:br/>
      </w:r>
    </w:p>
    <w:p w14:paraId="25724EFD" w14:textId="77777777" w:rsidR="00156598" w:rsidRDefault="00156598" w:rsidP="00A34DAF">
      <w:pPr>
        <w:pStyle w:val="Heading1"/>
      </w:pPr>
      <w:r w:rsidRPr="00363787">
        <w:lastRenderedPageBreak/>
        <w:t>Sponsors</w:t>
      </w:r>
    </w:p>
    <w:p w14:paraId="5DAB6C7B" w14:textId="77777777" w:rsidR="00156598" w:rsidRDefault="004306C2" w:rsidP="00156598">
      <w:r w:rsidRPr="00C16F7E">
        <w:rPr>
          <w:noProof/>
        </w:rPr>
        <w:drawing>
          <wp:inline distT="0" distB="0" distL="0" distR="0" wp14:anchorId="1A4945DD" wp14:editId="07777777">
            <wp:extent cx="2125980" cy="1092835"/>
            <wp:effectExtent l="0" t="0" r="0" b="0"/>
            <wp:docPr id="1" name="Picture 2"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Government logo"/>
                    <pic:cNvPicPr>
                      <a:picLocks noChangeAspect="1" noChangeArrowheads="1"/>
                    </pic:cNvPicPr>
                  </pic:nvPicPr>
                  <pic:blipFill>
                    <a:blip r:embed="rId9">
                      <a:extLst>
                        <a:ext uri="{28A0092B-C50C-407E-A947-70E740481C1C}">
                          <a14:useLocalDpi xmlns:a14="http://schemas.microsoft.com/office/drawing/2010/main" val="0"/>
                        </a:ext>
                      </a:extLst>
                    </a:blip>
                    <a:srcRect l="3769" t="7339" r="3668" b="6972"/>
                    <a:stretch>
                      <a:fillRect/>
                    </a:stretch>
                  </pic:blipFill>
                  <pic:spPr bwMode="auto">
                    <a:xfrm>
                      <a:off x="0" y="0"/>
                      <a:ext cx="2125980" cy="1092835"/>
                    </a:xfrm>
                    <a:prstGeom prst="rect">
                      <a:avLst/>
                    </a:prstGeom>
                    <a:noFill/>
                    <a:ln>
                      <a:noFill/>
                    </a:ln>
                  </pic:spPr>
                </pic:pic>
              </a:graphicData>
            </a:graphic>
          </wp:inline>
        </w:drawing>
      </w:r>
    </w:p>
    <w:p w14:paraId="18839585" w14:textId="77777777" w:rsidR="00156598" w:rsidRPr="00A34DAF" w:rsidRDefault="00156598" w:rsidP="00A34DAF">
      <w:pPr>
        <w:pStyle w:val="Heading2"/>
        <w:rPr>
          <w:color w:val="auto"/>
        </w:rPr>
      </w:pPr>
      <w:r w:rsidRPr="00A34DAF">
        <w:rPr>
          <w:color w:val="auto"/>
        </w:rPr>
        <w:t xml:space="preserve">Australian Government’s Department of Social Services </w:t>
      </w:r>
    </w:p>
    <w:p w14:paraId="04EAA17A" w14:textId="77777777" w:rsidR="00156598" w:rsidRDefault="00156598" w:rsidP="004508C8">
      <w:r>
        <w:t>Round Table proudly acknowledges the support</w:t>
      </w:r>
      <w:r w:rsidRPr="001E03C8">
        <w:t xml:space="preserve"> </w:t>
      </w:r>
      <w:r>
        <w:t>of</w:t>
      </w:r>
      <w:r w:rsidRPr="001E03C8">
        <w:t xml:space="preserve"> the Australian Government</w:t>
      </w:r>
      <w:r>
        <w:t xml:space="preserve">’s </w:t>
      </w:r>
      <w:r w:rsidR="000A4516">
        <w:t xml:space="preserve">Department of Social Services. </w:t>
      </w:r>
      <w:r>
        <w:t xml:space="preserve">The Department provided funding </w:t>
      </w:r>
      <w:r w:rsidRPr="00CE7B0F">
        <w:t xml:space="preserve">to assist with travel, </w:t>
      </w:r>
      <w:proofErr w:type="gramStart"/>
      <w:r w:rsidRPr="00CE7B0F">
        <w:t>accommodation</w:t>
      </w:r>
      <w:proofErr w:type="gramEnd"/>
      <w:r w:rsidRPr="00CE7B0F">
        <w:t xml:space="preserve"> and registration costs </w:t>
      </w:r>
      <w:r w:rsidR="00951233">
        <w:t>for consumers to attend the 20</w:t>
      </w:r>
      <w:r w:rsidR="000E4098">
        <w:t>23</w:t>
      </w:r>
      <w:r w:rsidRPr="00CE7B0F">
        <w:t xml:space="preserve"> Round Table Conference.</w:t>
      </w:r>
    </w:p>
    <w:p w14:paraId="627E5D48" w14:textId="77777777" w:rsidR="000A4516" w:rsidRPr="00A34DAF" w:rsidRDefault="001127A5" w:rsidP="00A34DAF">
      <w:pPr>
        <w:pStyle w:val="Heading2"/>
        <w:rPr>
          <w:color w:val="auto"/>
        </w:rPr>
      </w:pPr>
      <w:r w:rsidRPr="00A34DAF">
        <w:rPr>
          <w:color w:val="auto"/>
        </w:rPr>
        <w:t>Platinum</w:t>
      </w:r>
      <w:r w:rsidR="00680650" w:rsidRPr="00A34DAF">
        <w:rPr>
          <w:color w:val="auto"/>
        </w:rPr>
        <w:t xml:space="preserve"> Sponsor</w:t>
      </w:r>
      <w:r w:rsidR="000E4098" w:rsidRPr="00A34DAF">
        <w:rPr>
          <w:color w:val="auto"/>
        </w:rPr>
        <w:t>s</w:t>
      </w:r>
    </w:p>
    <w:p w14:paraId="0AD34180" w14:textId="77777777" w:rsidR="00680650" w:rsidRPr="00A34DAF" w:rsidRDefault="000E4098" w:rsidP="00A34DAF">
      <w:pPr>
        <w:pStyle w:val="Heading3"/>
        <w:rPr>
          <w:color w:val="auto"/>
        </w:rPr>
      </w:pPr>
      <w:r w:rsidRPr="00A34DAF">
        <w:rPr>
          <w:color w:val="auto"/>
        </w:rPr>
        <w:t>Blind Low Vision NZ</w:t>
      </w:r>
    </w:p>
    <w:p w14:paraId="655A8372" w14:textId="77777777" w:rsidR="00680650" w:rsidRDefault="004306C2" w:rsidP="004508C8">
      <w:r>
        <w:fldChar w:fldCharType="begin"/>
      </w:r>
      <w:r>
        <w:instrText xml:space="preserve"> INCLUDEPICTURE "https://printdisability.org/index.php?gf-download=2023%2F01%2FBlind-Low-Vision-NZ_Stacked_RGB-a801bfc1-37ac-42e8-996f-c8e2ec1fc46e.png&amp;form-id=82&amp;field-id=66&amp;hash=faeeff8ea65013c5e09a892b955fdad6ef4a6992859d44f0732297c51f6d0203" \* MERGEFORMATINET </w:instrText>
      </w:r>
      <w:r>
        <w:fldChar w:fldCharType="separate"/>
      </w:r>
      <w:r w:rsidR="000B3FF2">
        <w:fldChar w:fldCharType="begin"/>
      </w:r>
      <w:r w:rsidR="000B3FF2">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B3FF2">
        <w:fldChar w:fldCharType="separate"/>
      </w:r>
      <w:r w:rsidR="00000000">
        <w:fldChar w:fldCharType="begin"/>
      </w:r>
      <w:r w:rsidR="00000000">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00000">
        <w:fldChar w:fldCharType="separate"/>
      </w:r>
      <w:r w:rsidR="003A34ED">
        <w:pict w14:anchorId="22A19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ind Low Vision New Zealand logo." style="width:247.8pt;height:51.45pt">
            <v:imagedata r:id="rId10" r:href="rId11"/>
          </v:shape>
        </w:pict>
      </w:r>
      <w:r w:rsidR="00000000">
        <w:fldChar w:fldCharType="end"/>
      </w:r>
      <w:r w:rsidR="000B3FF2">
        <w:fldChar w:fldCharType="end"/>
      </w:r>
      <w:r>
        <w:fldChar w:fldCharType="end"/>
      </w:r>
    </w:p>
    <w:p w14:paraId="2F635614" w14:textId="77777777" w:rsidR="000E4098" w:rsidRDefault="000E4098" w:rsidP="000E4098">
      <w:r w:rsidRPr="000E4098">
        <w:t>Every day, an average of nine New Zealanders turn to Blind Low Vision NZ for support with sight loss. Some are still reeling and are looking for emotional support; many want to find ways to remain self-reliant, to stay in work and get around independently. All want to find ways of doing the things that are important to them. Blind Low Vision NZ is here to provide practical and emotional support, to advocate for inclusive communities and lead the way in vision rehabilitation.</w:t>
      </w:r>
    </w:p>
    <w:p w14:paraId="44FB003F" w14:textId="77777777" w:rsidR="00680650" w:rsidRDefault="00680650" w:rsidP="001867C7">
      <w:pPr>
        <w:spacing w:after="0"/>
        <w:rPr>
          <w:rFonts w:cs="Arial"/>
        </w:rPr>
      </w:pPr>
      <w:r w:rsidRPr="000E4098">
        <w:t xml:space="preserve">Visit: </w:t>
      </w:r>
      <w:hyperlink r:id="rId12" w:history="1">
        <w:r w:rsidR="00A34DAF">
          <w:rPr>
            <w:rStyle w:val="Hyperlink"/>
            <w:rFonts w:cs="Arial"/>
          </w:rPr>
          <w:t>Blind Low Vision NZ: www.blindlowvision.org.nz/</w:t>
        </w:r>
      </w:hyperlink>
    </w:p>
    <w:p w14:paraId="6D3425CC" w14:textId="77777777" w:rsidR="004508C8" w:rsidRPr="00A34DAF" w:rsidRDefault="004508C8" w:rsidP="00A34DAF">
      <w:pPr>
        <w:pStyle w:val="Heading3"/>
        <w:rPr>
          <w:color w:val="auto"/>
        </w:rPr>
      </w:pPr>
      <w:r w:rsidRPr="00A34DAF">
        <w:rPr>
          <w:color w:val="auto"/>
        </w:rPr>
        <w:t>Christian Services for the Blind and Hearing Impaired</w:t>
      </w:r>
    </w:p>
    <w:p w14:paraId="02EB378F" w14:textId="77777777" w:rsidR="004508C8" w:rsidRDefault="004306C2" w:rsidP="004508C8">
      <w:r w:rsidRPr="00307286">
        <w:rPr>
          <w:noProof/>
        </w:rPr>
        <w:drawing>
          <wp:inline distT="0" distB="0" distL="0" distR="0" wp14:anchorId="54E97961" wp14:editId="07777777">
            <wp:extent cx="2339340" cy="997585"/>
            <wp:effectExtent l="0" t="0" r="0" b="0"/>
            <wp:docPr id="4" name="Picture 1" descr="Christian Services for the Blind Hearing Impai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340" cy="997585"/>
                    </a:xfrm>
                    <a:prstGeom prst="rect">
                      <a:avLst/>
                    </a:prstGeom>
                    <a:noFill/>
                    <a:ln>
                      <a:noFill/>
                    </a:ln>
                  </pic:spPr>
                </pic:pic>
              </a:graphicData>
            </a:graphic>
          </wp:inline>
        </w:drawing>
      </w:r>
    </w:p>
    <w:p w14:paraId="26C415B4" w14:textId="77777777" w:rsidR="004508C8" w:rsidRDefault="004508C8" w:rsidP="001867C7">
      <w:pPr>
        <w:spacing w:after="0"/>
        <w:rPr>
          <w:rFonts w:cs="Arial"/>
        </w:rPr>
      </w:pPr>
      <w:r w:rsidRPr="004508C8">
        <w:rPr>
          <w:rFonts w:cs="Arial"/>
        </w:rPr>
        <w:t xml:space="preserve">Christian Services for the Blind &amp; Hearing Impaired [CSFBHI] is a non-profit organisation that serves people who are blind, Deaf, hard of hearing, or have low vision. CSFBHI offers a selection of faith-based alternative print formats in addition to funding the captioning and </w:t>
      </w:r>
      <w:proofErr w:type="spellStart"/>
      <w:r w:rsidRPr="004508C8">
        <w:rPr>
          <w:rFonts w:cs="Arial"/>
        </w:rPr>
        <w:t>Auslan</w:t>
      </w:r>
      <w:proofErr w:type="spellEnd"/>
      <w:r w:rsidRPr="004508C8">
        <w:rPr>
          <w:rFonts w:cs="Arial"/>
        </w:rPr>
        <w:t xml:space="preserve"> interpretation of videos and live events. Established in 1973, the primary focus was on serving individuals who were partially or totally blind before expanding its services to include people who were hard of hearing and Deaf. CSFBHI partner with Vision Australia, Blind Low Vision </w:t>
      </w:r>
      <w:proofErr w:type="gramStart"/>
      <w:r w:rsidRPr="004508C8">
        <w:rPr>
          <w:rFonts w:cs="Arial"/>
        </w:rPr>
        <w:t>N</w:t>
      </w:r>
      <w:r>
        <w:rPr>
          <w:rFonts w:cs="Arial"/>
        </w:rPr>
        <w:t>Z</w:t>
      </w:r>
      <w:proofErr w:type="gramEnd"/>
      <w:r w:rsidRPr="004508C8">
        <w:rPr>
          <w:rFonts w:cs="Arial"/>
        </w:rPr>
        <w:t xml:space="preserve"> </w:t>
      </w:r>
      <w:r>
        <w:rPr>
          <w:rFonts w:cs="Arial"/>
        </w:rPr>
        <w:t>and</w:t>
      </w:r>
      <w:r w:rsidRPr="004508C8">
        <w:rPr>
          <w:rFonts w:cs="Arial"/>
        </w:rPr>
        <w:t xml:space="preserve"> Christian Record Services to meet the needs of our low vision and blind clients. The service is free for CSFBHI members and is funded by personal donations, gifts, and the resources of the Seventh-day Adventist Church in Australia-New Zealand. CSFBHI is a registered charitable </w:t>
      </w:r>
      <w:r w:rsidRPr="004508C8">
        <w:rPr>
          <w:rFonts w:cs="Arial"/>
        </w:rPr>
        <w:lastRenderedPageBreak/>
        <w:t>organisation in Australia. It is also listed by the National Library of Australia in its library services and the Australian National Council for the Blind.</w:t>
      </w:r>
    </w:p>
    <w:p w14:paraId="0CE6164D" w14:textId="77777777" w:rsidR="004508C8" w:rsidRDefault="004508C8" w:rsidP="004508C8">
      <w:pPr>
        <w:spacing w:before="120" w:after="0"/>
        <w:rPr>
          <w:rFonts w:cs="Arial"/>
        </w:rPr>
      </w:pPr>
      <w:r>
        <w:rPr>
          <w:rFonts w:cs="Arial"/>
        </w:rPr>
        <w:t xml:space="preserve">Visit: </w:t>
      </w:r>
      <w:hyperlink r:id="rId14" w:history="1">
        <w:r w:rsidR="00A34DAF">
          <w:rPr>
            <w:rStyle w:val="Hyperlink"/>
            <w:rFonts w:cs="Arial"/>
          </w:rPr>
          <w:t>Christian Services for the Blind and Hearing Impaired: www.csfbhi.adventistchurch.com/</w:t>
        </w:r>
      </w:hyperlink>
    </w:p>
    <w:p w14:paraId="439214B8" w14:textId="77777777" w:rsidR="000E4098" w:rsidRPr="00A34DAF" w:rsidRDefault="000E4098" w:rsidP="00A34DAF">
      <w:pPr>
        <w:pStyle w:val="Heading3"/>
        <w:rPr>
          <w:color w:val="auto"/>
        </w:rPr>
      </w:pPr>
      <w:proofErr w:type="spellStart"/>
      <w:r w:rsidRPr="00A34DAF">
        <w:rPr>
          <w:color w:val="auto"/>
        </w:rPr>
        <w:t>EverAbility</w:t>
      </w:r>
      <w:proofErr w:type="spellEnd"/>
      <w:r w:rsidRPr="00A34DAF">
        <w:rPr>
          <w:color w:val="auto"/>
        </w:rPr>
        <w:t xml:space="preserve"> Group</w:t>
      </w:r>
    </w:p>
    <w:p w14:paraId="3810E68A" w14:textId="77777777" w:rsidR="000E4098" w:rsidRDefault="000E4098" w:rsidP="009A5241">
      <w:r>
        <w:fldChar w:fldCharType="begin"/>
      </w:r>
      <w:r>
        <w:instrText xml:space="preserve"> INCLUDEPICTURE "https://printdisability.org/index.php?gf-download=2023%2F02%2FEverAbility_Group_HZ.png&amp;form-id=82&amp;field-id=66&amp;hash=4c05754ead1ff3f8c8b456cae739aad06c1db72b22c389b4f52d69587aa15370" \* MERGEFORMATINET </w:instrText>
      </w:r>
      <w:r>
        <w:fldChar w:fldCharType="separate"/>
      </w:r>
      <w:r w:rsidR="000B3FF2">
        <w:fldChar w:fldCharType="begin"/>
      </w:r>
      <w:r w:rsidR="000B3FF2">
        <w:instrText xml:space="preserve"> INCLUDEPICTURE  "https://printdisability.org/index.php?gf-download=2023/02/EverAbility_Group_HZ.png&amp;form-id=82&amp;field-id=66&amp;hash=4c05754ead1ff3f8c8b456cae739aad06c1db72b22c389b4f52d69587aa15370" \* MERGEFORMATINET </w:instrText>
      </w:r>
      <w:r w:rsidR="000B3FF2">
        <w:fldChar w:fldCharType="separate"/>
      </w:r>
      <w:r w:rsidR="00000000">
        <w:fldChar w:fldCharType="begin"/>
      </w:r>
      <w:r w:rsidR="00000000">
        <w:instrText xml:space="preserve"> INCLUDEPICTURE  "https://printdisability.org/index.php?gf-download=2023/02/EverAbility_Group_HZ.png&amp;form-id=82&amp;field-id=66&amp;hash=4c05754ead1ff3f8c8b456cae739aad06c1db72b22c389b4f52d69587aa15370" \* MERGEFORMATINET </w:instrText>
      </w:r>
      <w:r w:rsidR="00000000">
        <w:fldChar w:fldCharType="separate"/>
      </w:r>
      <w:r w:rsidR="003A34ED">
        <w:pict w14:anchorId="40229427">
          <v:shape id="_x0000_i1026" type="#_x0000_t75" alt="EverAbility Group logo." style="width:338.5pt;height:41.15pt">
            <v:imagedata r:id="rId15" r:href="rId16"/>
          </v:shape>
        </w:pict>
      </w:r>
      <w:r w:rsidR="00000000">
        <w:fldChar w:fldCharType="end"/>
      </w:r>
      <w:r w:rsidR="000B3FF2">
        <w:fldChar w:fldCharType="end"/>
      </w:r>
      <w:r>
        <w:fldChar w:fldCharType="end"/>
      </w:r>
    </w:p>
    <w:p w14:paraId="05CDE87F" w14:textId="77777777" w:rsidR="009A5241" w:rsidRDefault="000E4098" w:rsidP="009A5241">
      <w:r>
        <w:t xml:space="preserve">The </w:t>
      </w:r>
      <w:proofErr w:type="spellStart"/>
      <w:r>
        <w:t>EverAbility</w:t>
      </w:r>
      <w:proofErr w:type="spellEnd"/>
      <w:r>
        <w:t xml:space="preserve"> Group connects, </w:t>
      </w:r>
      <w:proofErr w:type="gramStart"/>
      <w:r>
        <w:t>inspires</w:t>
      </w:r>
      <w:proofErr w:type="gramEnd"/>
      <w:r>
        <w:t xml:space="preserve"> and supports people living with a disability to thrive in their community. </w:t>
      </w:r>
      <w:proofErr w:type="spellStart"/>
      <w:r>
        <w:t>EverAbility</w:t>
      </w:r>
      <w:proofErr w:type="spellEnd"/>
      <w:r>
        <w:t xml:space="preserve"> supports people to develop hobbies, socialise and exercise, while providing access to specialist therapy, </w:t>
      </w:r>
      <w:proofErr w:type="gramStart"/>
      <w:r>
        <w:t>education</w:t>
      </w:r>
      <w:proofErr w:type="gramEnd"/>
      <w:r>
        <w:t xml:space="preserve"> and employment services. We are a specialist service provider to people with print disabilities, with branches in Western Australia and Tasmania.</w:t>
      </w:r>
    </w:p>
    <w:p w14:paraId="52852657" w14:textId="77777777" w:rsidR="000E4098" w:rsidRDefault="000E4098" w:rsidP="000E4098">
      <w:pPr>
        <w:spacing w:after="0"/>
      </w:pPr>
      <w:r>
        <w:t xml:space="preserve">One of </w:t>
      </w:r>
      <w:proofErr w:type="spellStart"/>
      <w:r>
        <w:t>EverAbility's</w:t>
      </w:r>
      <w:proofErr w:type="spellEnd"/>
      <w:r>
        <w:t xml:space="preserve"> key brands, </w:t>
      </w:r>
      <w:proofErr w:type="spellStart"/>
      <w:r>
        <w:t>VisAbility</w:t>
      </w:r>
      <w:proofErr w:type="spellEnd"/>
      <w:r>
        <w:t>, helps people with low or no vision across Western Australia and Tasmania do the things they love without barriers. Our personalised support team has been changing lives for over 100 years.</w:t>
      </w:r>
    </w:p>
    <w:p w14:paraId="3BED5E18" w14:textId="77777777" w:rsidR="009A5241" w:rsidRDefault="009A5241" w:rsidP="009A5241">
      <w:pPr>
        <w:spacing w:before="120" w:after="0"/>
        <w:rPr>
          <w:rFonts w:cs="Arial"/>
        </w:rPr>
      </w:pPr>
      <w:r w:rsidRPr="009A5241">
        <w:t xml:space="preserve">Visit: </w:t>
      </w:r>
      <w:hyperlink r:id="rId17" w:history="1">
        <w:r w:rsidR="00A34DAF">
          <w:rPr>
            <w:rStyle w:val="Hyperlink"/>
            <w:rFonts w:cs="Arial"/>
          </w:rPr>
          <w:t>EverAbility Group: www.everabilitygroup.org.au/</w:t>
        </w:r>
      </w:hyperlink>
    </w:p>
    <w:p w14:paraId="15146783" w14:textId="77777777" w:rsidR="009A5241" w:rsidRPr="00A34DAF" w:rsidRDefault="009A5241" w:rsidP="00A34DAF">
      <w:pPr>
        <w:pStyle w:val="Heading3"/>
        <w:rPr>
          <w:color w:val="auto"/>
        </w:rPr>
      </w:pPr>
      <w:proofErr w:type="spellStart"/>
      <w:r w:rsidRPr="00A34DAF">
        <w:rPr>
          <w:color w:val="auto"/>
        </w:rPr>
        <w:t>NextSense</w:t>
      </w:r>
      <w:proofErr w:type="spellEnd"/>
    </w:p>
    <w:p w14:paraId="055DAF71" w14:textId="77777777" w:rsidR="009A5241" w:rsidRDefault="009A5241" w:rsidP="009A5241">
      <w:pPr>
        <w:spacing w:after="0" w:line="240" w:lineRule="auto"/>
      </w:pPr>
      <w:r>
        <w:fldChar w:fldCharType="begin"/>
      </w:r>
      <w:r>
        <w:instrText xml:space="preserve"> INCLUDEPICTURE "https://printdisability.org/index.php?gf-download=2023%2F02%2FNextSense_Logo_Black_RGB.jpg&amp;form-id=82&amp;field-id=66&amp;hash=81d4585a00e533846959fff4adee98632200a5e7081889a74da24644d3bb93ab" \* MERGEFORMATINET </w:instrText>
      </w:r>
      <w:r>
        <w:fldChar w:fldCharType="separate"/>
      </w:r>
      <w:r w:rsidR="000B3FF2">
        <w:fldChar w:fldCharType="begin"/>
      </w:r>
      <w:r w:rsidR="000B3FF2">
        <w:instrText xml:space="preserve"> INCLUDEPICTURE  "https://printdisability.org/index.php?gf-download=2023/02/NextSense_Logo_Black_RGB.jpg&amp;form-id=82&amp;field-id=66&amp;hash=81d4585a00e533846959fff4adee98632200a5e7081889a74da24644d3bb93ab" \* MERGEFORMATINET </w:instrText>
      </w:r>
      <w:r w:rsidR="000B3FF2">
        <w:fldChar w:fldCharType="separate"/>
      </w:r>
      <w:r w:rsidR="00000000">
        <w:fldChar w:fldCharType="begin"/>
      </w:r>
      <w:r w:rsidR="00000000">
        <w:instrText xml:space="preserve"> INCLUDEPICTURE  "https://printdisability.org/index.php?gf-download=2023/02/NextSense_Logo_Black_RGB.jpg&amp;form-id=82&amp;field-id=66&amp;hash=81d4585a00e533846959fff4adee98632200a5e7081889a74da24644d3bb93ab" \* MERGEFORMATINET </w:instrText>
      </w:r>
      <w:r w:rsidR="00000000">
        <w:fldChar w:fldCharType="separate"/>
      </w:r>
      <w:r w:rsidR="003A34ED">
        <w:pict w14:anchorId="6239ABB4">
          <v:shape id="_x0000_i1027" type="#_x0000_t75" alt="NextSense logo." style="width:225.35pt;height:81.35pt">
            <v:imagedata r:id="rId18" r:href="rId19" croptop="7904f" cropbottom="7428f" cropleft="5293f" cropright="3590f"/>
          </v:shape>
        </w:pict>
      </w:r>
      <w:r w:rsidR="00000000">
        <w:fldChar w:fldCharType="end"/>
      </w:r>
      <w:r w:rsidR="000B3FF2">
        <w:fldChar w:fldCharType="end"/>
      </w:r>
      <w:r>
        <w:fldChar w:fldCharType="end"/>
      </w:r>
    </w:p>
    <w:p w14:paraId="3C44A6E6" w14:textId="77777777" w:rsidR="009A5241" w:rsidRDefault="009A5241" w:rsidP="009A5241">
      <w:proofErr w:type="spellStart"/>
      <w:r>
        <w:t>NextSense</w:t>
      </w:r>
      <w:proofErr w:type="spellEnd"/>
      <w:r>
        <w:t xml:space="preserve"> is a not-for-profit organisation supporting people who are deaf, hard of hearing, blind or have low vision across Australia. We work with both children, </w:t>
      </w:r>
      <w:proofErr w:type="gramStart"/>
      <w:r>
        <w:t>adults</w:t>
      </w:r>
      <w:proofErr w:type="gramEnd"/>
      <w:r>
        <w:t xml:space="preserve"> and their families to educate and create an individual program of care that meets their unique needs. We’re a registered NDIS provider, and we work with you to achieve your goals and potential.</w:t>
      </w:r>
    </w:p>
    <w:p w14:paraId="1F55FC86" w14:textId="77777777" w:rsidR="009A5241" w:rsidRDefault="009A5241" w:rsidP="009A5241">
      <w:r>
        <w:t>Our Accessibility and Inclusion service produces a range of materials including early children’s books, exam papers, and assessments through to restaurant menus, for individuals, community groups or organisations in formats that can be used by people who are blind or have low vision.</w:t>
      </w:r>
    </w:p>
    <w:p w14:paraId="2ED282AD" w14:textId="77777777" w:rsidR="009A5241" w:rsidRDefault="009A5241" w:rsidP="009A5241">
      <w:r>
        <w:t xml:space="preserve">Visit: </w:t>
      </w:r>
      <w:hyperlink r:id="rId20" w:history="1">
        <w:r w:rsidR="00A34DAF">
          <w:rPr>
            <w:rStyle w:val="Hyperlink"/>
          </w:rPr>
          <w:t>NextSense: www.nextsense.org.au/</w:t>
        </w:r>
      </w:hyperlink>
    </w:p>
    <w:p w14:paraId="2E3619E9" w14:textId="77777777" w:rsidR="009A5241" w:rsidRPr="00A34DAF" w:rsidRDefault="009A5241" w:rsidP="00A34DAF">
      <w:pPr>
        <w:pStyle w:val="Heading3"/>
        <w:rPr>
          <w:color w:val="auto"/>
        </w:rPr>
      </w:pPr>
      <w:r w:rsidRPr="00A34DAF">
        <w:rPr>
          <w:color w:val="auto"/>
        </w:rPr>
        <w:t>Vision Australia</w:t>
      </w:r>
    </w:p>
    <w:p w14:paraId="563F1C53" w14:textId="77777777" w:rsidR="000D0C2F" w:rsidRDefault="000D0C2F" w:rsidP="000D0C2F">
      <w:r>
        <w:fldChar w:fldCharType="begin"/>
      </w:r>
      <w:r>
        <w:instrText xml:space="preserve"> INCLUDEPICTURE "https://printdisability.org/index.php?gf-download=2023%2F03%2FVision-Australia-Logo.jpg&amp;form-id=82&amp;field-id=66&amp;hash=ae3f6ecc63765205487862d28ca48b8ac55137eb5e69ed94b23ec699b4cd76f4" \* MERGEFORMATINET </w:instrText>
      </w:r>
      <w:r>
        <w:fldChar w:fldCharType="separate"/>
      </w:r>
      <w:r w:rsidR="000B3FF2">
        <w:fldChar w:fldCharType="begin"/>
      </w:r>
      <w:r w:rsidR="000B3FF2">
        <w:instrText xml:space="preserve"> INCLUDEPICTURE  "https://printdisability.org/index.php?gf-download=2023/03/Vision-Australia-Logo.jpg&amp;form-id=82&amp;field-id=66&amp;hash=ae3f6ecc63765205487862d28ca48b8ac55137eb5e69ed94b23ec699b4cd76f4" \* MERGEFORMATINET </w:instrText>
      </w:r>
      <w:r w:rsidR="000B3FF2">
        <w:fldChar w:fldCharType="separate"/>
      </w:r>
      <w:r w:rsidR="00000000">
        <w:fldChar w:fldCharType="begin"/>
      </w:r>
      <w:r w:rsidR="00000000">
        <w:instrText xml:space="preserve"> INCLUDEPICTURE  "https://printdisability.org/index.php?gf-download=2023/03/Vision-Australia-Logo.jpg&amp;form-id=82&amp;field-id=66&amp;hash=ae3f6ecc63765205487862d28ca48b8ac55137eb5e69ed94b23ec699b4cd76f4" \* MERGEFORMATINET </w:instrText>
      </w:r>
      <w:r w:rsidR="00000000">
        <w:fldChar w:fldCharType="separate"/>
      </w:r>
      <w:r w:rsidR="003A34ED">
        <w:pict w14:anchorId="056183FD">
          <v:shape id="_x0000_i1028" type="#_x0000_t75" alt="Vision Australia logo. Blindness. Low Vision. Oppurtunity." style="width:234.7pt;height:96.3pt">
            <v:imagedata r:id="rId21" r:href="rId22"/>
          </v:shape>
        </w:pict>
      </w:r>
      <w:r w:rsidR="00000000">
        <w:fldChar w:fldCharType="end"/>
      </w:r>
      <w:r w:rsidR="000B3FF2">
        <w:fldChar w:fldCharType="end"/>
      </w:r>
      <w:r>
        <w:fldChar w:fldCharType="end"/>
      </w:r>
    </w:p>
    <w:p w14:paraId="34B0BC98" w14:textId="77777777" w:rsidR="000D0C2F" w:rsidRDefault="000D0C2F" w:rsidP="000D0C2F">
      <w:r>
        <w:lastRenderedPageBreak/>
        <w:t>Vision Australia is a leading national provider of blindness and low vision services. We work with Australians who are blind or have low vision, helping them live the life they choose.</w:t>
      </w:r>
    </w:p>
    <w:p w14:paraId="2906BCDA" w14:textId="77777777" w:rsidR="009A5241" w:rsidRDefault="000D0C2F" w:rsidP="000D0C2F">
      <w:r>
        <w:t xml:space="preserve">We support more than 25,500 people of all ages and circumstances. We do this through our online services and at Vision Australia centres. These </w:t>
      </w:r>
      <w:proofErr w:type="gramStart"/>
      <w:r>
        <w:t>are located in</w:t>
      </w:r>
      <w:proofErr w:type="gramEnd"/>
      <w:r>
        <w:t xml:space="preserve"> Victoria, New South Wales, the ACT, Queensland, South Australia and Western Australia. We also offer outreach programs in the Northern Territory and Tasmania.</w:t>
      </w:r>
      <w:r w:rsidR="004508C8">
        <w:t xml:space="preserve"> </w:t>
      </w:r>
      <w:r>
        <w:t>We are a not-for-profit organisation. We’re also a major participant and partner in the international blindness community.</w:t>
      </w:r>
    </w:p>
    <w:p w14:paraId="3E033F07" w14:textId="77777777" w:rsidR="000D0C2F" w:rsidRPr="000E4098" w:rsidRDefault="000D0C2F" w:rsidP="000D0C2F">
      <w:pPr>
        <w:spacing w:after="0"/>
      </w:pPr>
      <w:r w:rsidRPr="000D0C2F">
        <w:rPr>
          <w:rFonts w:cs="Arial"/>
        </w:rPr>
        <w:t xml:space="preserve">Visit: </w:t>
      </w:r>
      <w:hyperlink r:id="rId23" w:history="1">
        <w:r w:rsidRPr="000D0C2F">
          <w:rPr>
            <w:rStyle w:val="Hyperlink"/>
            <w:rFonts w:cs="Arial"/>
          </w:rPr>
          <w:t>www.visionaustralia.org</w:t>
        </w:r>
      </w:hyperlink>
    </w:p>
    <w:p w14:paraId="2772B6F8" w14:textId="77777777" w:rsidR="00680650" w:rsidRDefault="000E4098" w:rsidP="00A34DAF">
      <w:pPr>
        <w:pStyle w:val="Heading2"/>
      </w:pPr>
      <w:r w:rsidRPr="000E4098">
        <w:t>Silver</w:t>
      </w:r>
      <w:r w:rsidR="00680650" w:rsidRPr="000E4098">
        <w:t xml:space="preserve"> Sponsor</w:t>
      </w:r>
    </w:p>
    <w:p w14:paraId="6134574D" w14:textId="77777777" w:rsidR="00A34DAF" w:rsidRPr="00A34DAF" w:rsidRDefault="00A34DAF" w:rsidP="00A34DAF">
      <w:pPr>
        <w:pStyle w:val="Heading3"/>
        <w:rPr>
          <w:noProof/>
          <w:color w:val="auto"/>
        </w:rPr>
      </w:pPr>
      <w:proofErr w:type="spellStart"/>
      <w:r w:rsidRPr="00A34DAF">
        <w:rPr>
          <w:color w:val="auto"/>
        </w:rPr>
        <w:t>OZeWAI</w:t>
      </w:r>
      <w:proofErr w:type="spellEnd"/>
    </w:p>
    <w:p w14:paraId="6A05A809" w14:textId="77777777" w:rsidR="00F571CA" w:rsidRDefault="004306C2" w:rsidP="00F571CA">
      <w:pPr>
        <w:spacing w:after="0"/>
        <w:rPr>
          <w:sz w:val="32"/>
          <w:szCs w:val="32"/>
        </w:rPr>
      </w:pPr>
      <w:r w:rsidRPr="00320650">
        <w:rPr>
          <w:noProof/>
        </w:rPr>
        <w:drawing>
          <wp:inline distT="0" distB="0" distL="0" distR="0" wp14:anchorId="3E679862" wp14:editId="07777777">
            <wp:extent cx="4192270" cy="1318260"/>
            <wp:effectExtent l="0" t="0" r="0" b="0"/>
            <wp:docPr id="7" name="Picture 1" descr="OZeWAI logo. Australian Web Accessibility In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2270" cy="1318260"/>
                    </a:xfrm>
                    <a:prstGeom prst="rect">
                      <a:avLst/>
                    </a:prstGeom>
                    <a:noFill/>
                    <a:ln>
                      <a:noFill/>
                    </a:ln>
                  </pic:spPr>
                </pic:pic>
              </a:graphicData>
            </a:graphic>
          </wp:inline>
        </w:drawing>
      </w:r>
    </w:p>
    <w:p w14:paraId="2495533B" w14:textId="77777777" w:rsidR="0087206A" w:rsidRDefault="0087206A" w:rsidP="0087206A">
      <w:proofErr w:type="spellStart"/>
      <w:r>
        <w:t>OZeWAI</w:t>
      </w:r>
      <w:proofErr w:type="spellEnd"/>
      <w:r>
        <w:t xml:space="preserve"> is the professional association for Australian digital accessibility specialists and organisations. </w:t>
      </w:r>
    </w:p>
    <w:p w14:paraId="509C9AE8" w14:textId="77777777" w:rsidR="0087206A" w:rsidRDefault="0087206A" w:rsidP="0087206A">
      <w:proofErr w:type="spellStart"/>
      <w:r>
        <w:t>OZeWAI</w:t>
      </w:r>
      <w:proofErr w:type="spellEnd"/>
      <w:r>
        <w:t xml:space="preserve"> is a not-for-profit membership-based association that focuses on the design and implementation of inclusive digital information, services, </w:t>
      </w:r>
      <w:proofErr w:type="gramStart"/>
      <w:r>
        <w:t>experiences</w:t>
      </w:r>
      <w:proofErr w:type="gramEnd"/>
      <w:r>
        <w:t xml:space="preserve"> and policies that enable people to participate with dignity on an equal basis.</w:t>
      </w:r>
    </w:p>
    <w:p w14:paraId="552820AD" w14:textId="77777777" w:rsidR="0087206A" w:rsidRDefault="0087206A" w:rsidP="0087206A">
      <w:r>
        <w:t>Our vision is that Australians with disability can enjoy, benefit from, and participate fully and equally in the digital economy in accordance with their human rights and Australian law.</w:t>
      </w:r>
    </w:p>
    <w:p w14:paraId="22991C96" w14:textId="77777777" w:rsidR="0087206A" w:rsidRDefault="0087206A" w:rsidP="0087206A">
      <w:proofErr w:type="spellStart"/>
      <w:r>
        <w:t>OZeWAI</w:t>
      </w:r>
      <w:proofErr w:type="spellEnd"/>
      <w:r>
        <w:t xml:space="preserve"> exists because we recognise that design decisions can either enable and include or disable and exclude people, particularly those with permanent disabilities. We believe digital accessibility is a human right and identifying and removing barriers to participation is essential for some and useful for all.</w:t>
      </w:r>
    </w:p>
    <w:p w14:paraId="5EA8FD42" w14:textId="77777777" w:rsidR="000D0C2F" w:rsidRDefault="0087206A" w:rsidP="0087206A">
      <w:proofErr w:type="spellStart"/>
      <w:r>
        <w:t>OZeWAI</w:t>
      </w:r>
      <w:proofErr w:type="spellEnd"/>
      <w:r>
        <w:t xml:space="preserve"> promotes and improves member understanding and capacity through networking, education, </w:t>
      </w:r>
      <w:proofErr w:type="gramStart"/>
      <w:r>
        <w:t>research</w:t>
      </w:r>
      <w:proofErr w:type="gramEnd"/>
      <w:r>
        <w:t xml:space="preserve"> and certification. </w:t>
      </w:r>
      <w:proofErr w:type="spellStart"/>
      <w:r>
        <w:t>OZeWAI</w:t>
      </w:r>
      <w:proofErr w:type="spellEnd"/>
      <w:r>
        <w:t xml:space="preserve"> has done so since its inception in the early 1990s.</w:t>
      </w:r>
    </w:p>
    <w:p w14:paraId="66A2EB72" w14:textId="77777777" w:rsidR="00F571CA" w:rsidRDefault="00F571CA" w:rsidP="0087206A">
      <w:r>
        <w:t xml:space="preserve">Visit: </w:t>
      </w:r>
      <w:hyperlink r:id="rId25" w:history="1">
        <w:r w:rsidR="00A34DAF">
          <w:rPr>
            <w:rStyle w:val="Hyperlink"/>
          </w:rPr>
          <w:t>OZeWAI: www.ozewai.org</w:t>
        </w:r>
      </w:hyperlink>
    </w:p>
    <w:p w14:paraId="5A39BBE3" w14:textId="77777777" w:rsidR="00F44B4A" w:rsidRDefault="00F44B4A">
      <w:pPr>
        <w:spacing w:after="0" w:line="240" w:lineRule="auto"/>
        <w:rPr>
          <w:b/>
          <w:bCs/>
          <w:color w:val="215868"/>
          <w:kern w:val="28"/>
          <w:sz w:val="32"/>
          <w:szCs w:val="28"/>
        </w:rPr>
      </w:pPr>
      <w:r>
        <w:br w:type="page"/>
      </w:r>
    </w:p>
    <w:p w14:paraId="6FB3809D" w14:textId="77777777" w:rsidR="00156598" w:rsidRDefault="00156598" w:rsidP="000D0C2F">
      <w:pPr>
        <w:pStyle w:val="Heading2"/>
        <w:spacing w:after="240"/>
      </w:pPr>
      <w:r>
        <w:lastRenderedPageBreak/>
        <w:t>Support</w:t>
      </w:r>
    </w:p>
    <w:p w14:paraId="3547F28B" w14:textId="77777777" w:rsidR="00F571CA" w:rsidRDefault="00156598" w:rsidP="00156598">
      <w:r w:rsidRPr="00B108B8">
        <w:t>The support of the following organisations is gratefully acknowledged by Round Table</w:t>
      </w:r>
      <w:r>
        <w:t xml:space="preserve">. </w:t>
      </w:r>
    </w:p>
    <w:p w14:paraId="54169302" w14:textId="77777777" w:rsidR="00156598" w:rsidRPr="001709D3" w:rsidRDefault="00927C89" w:rsidP="00927C89">
      <w:pPr>
        <w:pStyle w:val="Normalbold"/>
      </w:pPr>
      <w:r>
        <w:t>Assisted</w:t>
      </w:r>
      <w:r w:rsidR="00156598" w:rsidRPr="00B108B8">
        <w:t xml:space="preserve"> in the production of accessible format</w:t>
      </w:r>
      <w:r w:rsidR="00156598">
        <w:t xml:space="preserve"> conference materials.</w:t>
      </w:r>
    </w:p>
    <w:p w14:paraId="649160C8" w14:textId="77777777" w:rsidR="00156598" w:rsidRDefault="000E4098" w:rsidP="00156598">
      <w:pPr>
        <w:numPr>
          <w:ilvl w:val="0"/>
          <w:numId w:val="5"/>
        </w:numPr>
        <w:ind w:left="426" w:hanging="426"/>
      </w:pPr>
      <w:proofErr w:type="spellStart"/>
      <w:r>
        <w:t>EverAbility</w:t>
      </w:r>
      <w:proofErr w:type="spellEnd"/>
      <w:r>
        <w:t xml:space="preserve"> Group</w:t>
      </w:r>
    </w:p>
    <w:p w14:paraId="65D6D6B4" w14:textId="77777777" w:rsidR="00680650" w:rsidRDefault="000E4098" w:rsidP="00156598">
      <w:pPr>
        <w:numPr>
          <w:ilvl w:val="0"/>
          <w:numId w:val="5"/>
        </w:numPr>
        <w:ind w:left="426" w:hanging="426"/>
      </w:pPr>
      <w:r>
        <w:t>Next Sense</w:t>
      </w:r>
      <w:r w:rsidR="004F4C21">
        <w:t>.</w:t>
      </w:r>
    </w:p>
    <w:p w14:paraId="06E4B314" w14:textId="77777777" w:rsidR="00156598" w:rsidRDefault="00156598" w:rsidP="00156598">
      <w:pPr>
        <w:numPr>
          <w:ilvl w:val="0"/>
          <w:numId w:val="5"/>
        </w:numPr>
        <w:ind w:left="426" w:hanging="426"/>
      </w:pPr>
      <w:r w:rsidRPr="001709D3">
        <w:t>Vision Australia</w:t>
      </w:r>
      <w:r w:rsidR="004F4C21">
        <w:t>.</w:t>
      </w:r>
    </w:p>
    <w:p w14:paraId="4398E876" w14:textId="77777777" w:rsidR="00F571CA" w:rsidRDefault="00F571CA" w:rsidP="00927C89">
      <w:pPr>
        <w:pStyle w:val="Normalbold"/>
        <w:rPr>
          <w:lang w:val="en-GB" w:eastAsia="en-US"/>
        </w:rPr>
      </w:pPr>
      <w:r>
        <w:rPr>
          <w:lang w:val="en-GB" w:eastAsia="en-US"/>
        </w:rPr>
        <w:t>Assistance</w:t>
      </w:r>
      <w:r w:rsidRPr="00F571CA">
        <w:rPr>
          <w:lang w:val="en-GB" w:eastAsia="en-US"/>
        </w:rPr>
        <w:t xml:space="preserve"> with providing volunteers and for training the volunteers and staff at </w:t>
      </w:r>
      <w:proofErr w:type="spellStart"/>
      <w:r w:rsidRPr="00F571CA">
        <w:rPr>
          <w:lang w:val="en-GB" w:eastAsia="en-US"/>
        </w:rPr>
        <w:t>Rydges</w:t>
      </w:r>
      <w:proofErr w:type="spellEnd"/>
      <w:r w:rsidRPr="00F571CA">
        <w:rPr>
          <w:lang w:val="en-GB" w:eastAsia="en-US"/>
        </w:rPr>
        <w:t xml:space="preserve"> </w:t>
      </w:r>
      <w:r>
        <w:rPr>
          <w:lang w:val="en-GB" w:eastAsia="en-US"/>
        </w:rPr>
        <w:t>Sydney Central</w:t>
      </w:r>
      <w:r w:rsidRPr="00F571CA">
        <w:rPr>
          <w:lang w:val="en-GB" w:eastAsia="en-US"/>
        </w:rPr>
        <w:t>.</w:t>
      </w:r>
    </w:p>
    <w:p w14:paraId="0EB1B07A" w14:textId="77777777" w:rsidR="00F571CA" w:rsidRDefault="00F571CA" w:rsidP="00F571CA">
      <w:pPr>
        <w:numPr>
          <w:ilvl w:val="0"/>
          <w:numId w:val="5"/>
        </w:numPr>
        <w:ind w:left="426" w:hanging="426"/>
      </w:pPr>
      <w:r>
        <w:t>Guide Dogs NSW.</w:t>
      </w:r>
    </w:p>
    <w:p w14:paraId="41C8F396" w14:textId="77777777" w:rsidR="00F571CA" w:rsidRDefault="00F571CA" w:rsidP="00F571CA"/>
    <w:p w14:paraId="7F54C07C" w14:textId="77777777" w:rsidR="00156598" w:rsidRDefault="00156598" w:rsidP="00821524">
      <w:pPr>
        <w:pStyle w:val="Heading2"/>
        <w:spacing w:after="120"/>
      </w:pPr>
      <w:r w:rsidRPr="00363787">
        <w:t>Exhibitors</w:t>
      </w:r>
    </w:p>
    <w:p w14:paraId="70D4C0A5" w14:textId="77777777" w:rsidR="00821524" w:rsidRDefault="00821524" w:rsidP="00821524">
      <w:pPr>
        <w:pStyle w:val="Heading3"/>
        <w:spacing w:before="0"/>
      </w:pPr>
      <w:r>
        <w:t>Deafblind Information Australia &amp; Access Easy English</w:t>
      </w:r>
    </w:p>
    <w:p w14:paraId="14E61549" w14:textId="77777777" w:rsidR="00821524" w:rsidRPr="00821524" w:rsidRDefault="00821524" w:rsidP="00821524">
      <w:pPr>
        <w:rPr>
          <w:lang w:val="en-GB" w:eastAsia="en-US"/>
        </w:rPr>
      </w:pPr>
      <w:r>
        <w:fldChar w:fldCharType="begin"/>
      </w:r>
      <w:r>
        <w:instrText xml:space="preserve"> INCLUDEPICTURE "https://printdisability.org/index.php?gf-download=2023%2F03%2FDB-RGB-LOGO-LOCKUP.jpg&amp;form-id=80&amp;field-id=66&amp;hash=84371d840bb643c5de310b35eea198783966b6608668ff98d70c09825fd5f62c" \* MERGEFORMATINET </w:instrText>
      </w:r>
      <w:r>
        <w:fldChar w:fldCharType="separate"/>
      </w:r>
      <w:r w:rsidR="000B3FF2">
        <w:fldChar w:fldCharType="begin"/>
      </w:r>
      <w:r w:rsidR="000B3FF2">
        <w:instrText xml:space="preserve"> INCLUDEPICTURE  "https://printdisability.org/index.php?gf-download=2023/03/DB-RGB-LOGO-LOCKUP.jpg&amp;form-id=80&amp;field-id=66&amp;hash=84371d840bb643c5de310b35eea198783966b6608668ff98d70c09825fd5f62c" \* MERGEFORMATINET </w:instrText>
      </w:r>
      <w:r w:rsidR="000B3FF2">
        <w:fldChar w:fldCharType="separate"/>
      </w:r>
      <w:r w:rsidR="00000000">
        <w:fldChar w:fldCharType="begin"/>
      </w:r>
      <w:r w:rsidR="00000000">
        <w:instrText xml:space="preserve"> INCLUDEPICTURE  "https://printdisability.org/index.php?gf-download=2023/03/DB-RGB-LOGO-LOCKUP.jpg&amp;form-id=80&amp;field-id=66&amp;hash=84371d840bb643c5de310b35eea198783966b6608668ff98d70c09825fd5f62c" \* MERGEFORMATINET </w:instrText>
      </w:r>
      <w:r w:rsidR="00000000">
        <w:fldChar w:fldCharType="separate"/>
      </w:r>
      <w:r w:rsidR="003A34ED">
        <w:pict w14:anchorId="270CE05C">
          <v:shape id="_x0000_i1029" type="#_x0000_t75" alt="Deafblind Information Australia logo. Able Australia, SenseWA, DBA-Deafblind Australia." style="width:281.45pt;height:135.6pt">
            <v:imagedata r:id="rId26" r:href="rId27" croptop="7222f" cropbottom="4333f"/>
          </v:shape>
        </w:pict>
      </w:r>
      <w:r w:rsidR="00000000">
        <w:fldChar w:fldCharType="end"/>
      </w:r>
      <w:r w:rsidR="000B3FF2">
        <w:fldChar w:fldCharType="end"/>
      </w:r>
      <w:r>
        <w:fldChar w:fldCharType="end"/>
      </w:r>
    </w:p>
    <w:p w14:paraId="61AF6A68" w14:textId="77777777" w:rsidR="00821524" w:rsidRDefault="00821524" w:rsidP="00821524">
      <w:r w:rsidRPr="00821524">
        <w:rPr>
          <w:b/>
          <w:bCs/>
        </w:rPr>
        <w:t>Deafblind Information Australia</w:t>
      </w:r>
      <w:r>
        <w:t xml:space="preserve"> is a consortium of </w:t>
      </w:r>
      <w:proofErr w:type="spellStart"/>
      <w:r>
        <w:t>SensesWA</w:t>
      </w:r>
      <w:proofErr w:type="spellEnd"/>
      <w:r>
        <w:t xml:space="preserve">, Able Australia and Deafblind Australia which aims to provide current information about services and good practices to support the diverse population of Australians with </w:t>
      </w:r>
      <w:proofErr w:type="spellStart"/>
      <w:r>
        <w:t>deafblindness</w:t>
      </w:r>
      <w:proofErr w:type="spellEnd"/>
      <w:r>
        <w:t xml:space="preserve"> and their families and service providers.</w:t>
      </w:r>
    </w:p>
    <w:p w14:paraId="7DEF7883" w14:textId="77777777" w:rsidR="00821524" w:rsidRPr="00821524" w:rsidRDefault="00821524" w:rsidP="00821524">
      <w:r w:rsidRPr="00821524">
        <w:rPr>
          <w:b/>
          <w:bCs/>
        </w:rPr>
        <w:t>Access Easy English</w:t>
      </w:r>
      <w:r>
        <w:t xml:space="preserve"> interprets written content into simple everyday language and is supported with images. Consumer engagement is an essential component of the work we do. It means more people can read, understand, and actively use written information.</w:t>
      </w:r>
    </w:p>
    <w:p w14:paraId="2A1CD0CB" w14:textId="77777777" w:rsidR="00821524" w:rsidRPr="00821524" w:rsidRDefault="00821524" w:rsidP="00821524">
      <w:pPr>
        <w:rPr>
          <w:rFonts w:cs="Arial"/>
        </w:rPr>
      </w:pPr>
      <w:r>
        <w:rPr>
          <w:lang w:val="en-GB" w:eastAsia="en-US"/>
        </w:rPr>
        <w:t xml:space="preserve">Visit: </w:t>
      </w:r>
      <w:hyperlink r:id="rId28" w:history="1">
        <w:r w:rsidR="00A34DAF">
          <w:rPr>
            <w:rStyle w:val="Hyperlink"/>
            <w:rFonts w:cs="Arial"/>
          </w:rPr>
          <w:t>Deafblind Information Australia: www.deafblindinformation.org.au/</w:t>
        </w:r>
      </w:hyperlink>
      <w:r>
        <w:rPr>
          <w:rFonts w:cs="Arial"/>
        </w:rPr>
        <w:t xml:space="preserve"> and </w:t>
      </w:r>
      <w:hyperlink r:id="rId29" w:history="1">
        <w:r w:rsidR="00A34DAF">
          <w:rPr>
            <w:rStyle w:val="Hyperlink"/>
            <w:rFonts w:cs="Arial"/>
          </w:rPr>
          <w:t>Access Easy English: accesseasyenglish.com.au/</w:t>
        </w:r>
      </w:hyperlink>
    </w:p>
    <w:p w14:paraId="1DB85C41" w14:textId="77777777" w:rsidR="00821524" w:rsidRDefault="00821524" w:rsidP="00821524">
      <w:pPr>
        <w:pStyle w:val="Heading3"/>
      </w:pPr>
      <w:r>
        <w:t>Dot Incorporation</w:t>
      </w:r>
    </w:p>
    <w:p w14:paraId="20F38AEB" w14:textId="77777777" w:rsidR="00821524" w:rsidRPr="00821524" w:rsidRDefault="00821524" w:rsidP="00821524">
      <w:r>
        <w:fldChar w:fldCharType="begin"/>
      </w:r>
      <w:r>
        <w:instrText xml:space="preserve"> INCLUDEPICTURE "https://printdisability.org/index.php?gf-download=2023%2F04%2FDOT-logo-1.jpg&amp;form-id=80&amp;field-id=66&amp;hash=c7ab65a072b16c52842b19b63d1f5e2593c1073bf88a7af21d8b3dc6fd682714" \* MERGEFORMATINET </w:instrText>
      </w:r>
      <w:r>
        <w:fldChar w:fldCharType="separate"/>
      </w:r>
      <w:r w:rsidR="000B3FF2">
        <w:fldChar w:fldCharType="begin"/>
      </w:r>
      <w:r w:rsidR="000B3FF2">
        <w:instrText xml:space="preserve"> INCLUDEPICTURE  "https://printdisability.org/index.php?gf-download=2023/04/DOT-logo-1.jpg&amp;form-id=80&amp;field-id=66&amp;hash=c7ab65a072b16c52842b19b63d1f5e2593c1073bf88a7af21d8b3dc6fd682714" \* MERGEFORMATINET </w:instrText>
      </w:r>
      <w:r w:rsidR="000B3FF2">
        <w:fldChar w:fldCharType="separate"/>
      </w:r>
      <w:r w:rsidR="00000000">
        <w:fldChar w:fldCharType="begin"/>
      </w:r>
      <w:r w:rsidR="00000000">
        <w:instrText xml:space="preserve"> INCLUDEPICTURE  "https://printdisability.org/index.php?gf-download=2023/04/DOT-logo-1.jpg&amp;form-id=80&amp;field-id=66&amp;hash=c7ab65a072b16c52842b19b63d1f5e2593c1073bf88a7af21d8b3dc6fd682714" \* MERGEFORMATINET </w:instrText>
      </w:r>
      <w:r w:rsidR="00000000">
        <w:fldChar w:fldCharType="separate"/>
      </w:r>
      <w:r w:rsidR="003A34ED">
        <w:pict w14:anchorId="122F1F15">
          <v:shape id="_x0000_i1030" type="#_x0000_t75" alt="Dot Incorporation logo." style="width:266.5pt;height:71.05pt;mso-position-vertical:absolute">
            <v:imagedata r:id="rId30" r:href="rId31"/>
          </v:shape>
        </w:pict>
      </w:r>
      <w:r w:rsidR="00000000">
        <w:fldChar w:fldCharType="end"/>
      </w:r>
      <w:r w:rsidR="000B3FF2">
        <w:fldChar w:fldCharType="end"/>
      </w:r>
      <w:r>
        <w:fldChar w:fldCharType="end"/>
      </w:r>
    </w:p>
    <w:p w14:paraId="78F98E09" w14:textId="77777777" w:rsidR="00821524" w:rsidRPr="00821524" w:rsidRDefault="00821524" w:rsidP="00821524">
      <w:r w:rsidRPr="00821524">
        <w:lastRenderedPageBreak/>
        <w:t xml:space="preserve">Since 2015, </w:t>
      </w:r>
      <w:r w:rsidRPr="00821524">
        <w:rPr>
          <w:b/>
          <w:bCs/>
        </w:rPr>
        <w:t>Dot Incorporation</w:t>
      </w:r>
      <w:r w:rsidRPr="00821524">
        <w:t xml:space="preserve"> has reinvented accessibility for the visually impaired with Braille assistive technology, accumulating more than 120 global patents in assistive technology. With global partners around the globe, Dot Inc. has presented the world’s first Braille smartwatch. From 2020 and beyond, Dot Incorporation aimed to expand its mission to create a barrier-free infrastructure with award-winning inventions and patented technologies.</w:t>
      </w:r>
    </w:p>
    <w:p w14:paraId="45FAE3D6" w14:textId="77777777" w:rsidR="00CE3A3D" w:rsidRDefault="00CE3A3D" w:rsidP="00821524">
      <w:pPr>
        <w:pStyle w:val="Heading3"/>
      </w:pPr>
      <w:proofErr w:type="spellStart"/>
      <w:r>
        <w:t>HumanWare</w:t>
      </w:r>
      <w:proofErr w:type="spellEnd"/>
    </w:p>
    <w:p w14:paraId="5C6D78BE" w14:textId="77777777" w:rsidR="00CE3A3D" w:rsidRPr="00CE3A3D" w:rsidRDefault="00CE3A3D" w:rsidP="00CE3A3D">
      <w:r>
        <w:fldChar w:fldCharType="begin"/>
      </w:r>
      <w:r>
        <w:instrText xml:space="preserve"> INCLUDEPICTURE "https://www.humanware.com/Site/Designs/uploads/new/Logo_HumanWare.jpg" \* MERGEFORMATINET </w:instrText>
      </w:r>
      <w:r>
        <w:fldChar w:fldCharType="separate"/>
      </w:r>
      <w:r w:rsidR="000B3FF2">
        <w:fldChar w:fldCharType="begin"/>
      </w:r>
      <w:r w:rsidR="000B3FF2">
        <w:instrText xml:space="preserve"> INCLUDEPICTURE  "https://www.humanware.com/Site/Designs/uploads/new/Logo_HumanWare.jpg" \* MERGEFORMATINET </w:instrText>
      </w:r>
      <w:r w:rsidR="000B3FF2">
        <w:fldChar w:fldCharType="separate"/>
      </w:r>
      <w:r w:rsidR="00000000">
        <w:fldChar w:fldCharType="begin"/>
      </w:r>
      <w:r w:rsidR="00000000">
        <w:instrText xml:space="preserve"> INCLUDEPICTURE  "https://www.humanware.com/Site/Designs/uploads/new/Logo_HumanWare.jpg" \* MERGEFORMATINET </w:instrText>
      </w:r>
      <w:r w:rsidR="00000000">
        <w:fldChar w:fldCharType="separate"/>
      </w:r>
      <w:r w:rsidR="003A34ED">
        <w:pict w14:anchorId="29719419">
          <v:shape id="_x0000_i1031" type="#_x0000_t75" alt="Humanware logo." style="width:255.25pt;height:51.45pt">
            <v:imagedata r:id="rId32" r:href="rId33"/>
          </v:shape>
        </w:pict>
      </w:r>
      <w:r w:rsidR="00000000">
        <w:fldChar w:fldCharType="end"/>
      </w:r>
      <w:r w:rsidR="000B3FF2">
        <w:fldChar w:fldCharType="end"/>
      </w:r>
      <w:r>
        <w:fldChar w:fldCharType="end"/>
      </w:r>
    </w:p>
    <w:p w14:paraId="7CFC7ABD" w14:textId="77777777" w:rsidR="00CE3A3D" w:rsidRDefault="00CE3A3D" w:rsidP="00CE3A3D">
      <w:proofErr w:type="spellStart"/>
      <w:r w:rsidRPr="00CE3A3D">
        <w:rPr>
          <w:b/>
          <w:bCs/>
        </w:rPr>
        <w:t>HumanWare</w:t>
      </w:r>
      <w:proofErr w:type="spellEnd"/>
      <w:r w:rsidRPr="00CE3A3D">
        <w:rPr>
          <w:b/>
          <w:bCs/>
        </w:rPr>
        <w:t xml:space="preserve"> </w:t>
      </w:r>
      <w:r w:rsidRPr="00CE3A3D">
        <w:t xml:space="preserve">specialises in the design and manufacture of highly intuitive and intelligent solutions for people living with vision loss or visual impairment. From electronic magnifiers to talking GPS to braille devices, </w:t>
      </w:r>
      <w:proofErr w:type="spellStart"/>
      <w:r w:rsidRPr="00CE3A3D">
        <w:t>HumanWare</w:t>
      </w:r>
      <w:proofErr w:type="spellEnd"/>
      <w:r w:rsidRPr="00CE3A3D">
        <w:t xml:space="preserve"> solutions help all users live independently and participate successfully in today’s world. Available in more than 25 languages, our full range of products make us the global leader in our industry.</w:t>
      </w:r>
    </w:p>
    <w:p w14:paraId="05FBB6F5" w14:textId="77777777" w:rsidR="00CE3A3D" w:rsidRDefault="00CE3A3D" w:rsidP="00CE3A3D">
      <w:r>
        <w:t xml:space="preserve">Visit: </w:t>
      </w:r>
      <w:hyperlink r:id="rId34" w:history="1">
        <w:r w:rsidR="00A34DAF">
          <w:rPr>
            <w:rStyle w:val="Hyperlink"/>
          </w:rPr>
          <w:t>Humanware: www.humanware.com/en-australia/home</w:t>
        </w:r>
      </w:hyperlink>
    </w:p>
    <w:p w14:paraId="72A3D3EC" w14:textId="77777777" w:rsidR="00CE3A3D" w:rsidRPr="00CE3A3D" w:rsidRDefault="00CE3A3D" w:rsidP="00CE3A3D"/>
    <w:p w14:paraId="311A235E" w14:textId="77777777" w:rsidR="00821524" w:rsidRPr="00821524" w:rsidRDefault="00821524" w:rsidP="00CE3A3D">
      <w:pPr>
        <w:pStyle w:val="Heading3"/>
      </w:pPr>
      <w:r w:rsidRPr="00821524">
        <w:t>Pacific Vision</w:t>
      </w:r>
    </w:p>
    <w:p w14:paraId="0D0B940D" w14:textId="77777777" w:rsidR="00D450FE" w:rsidRPr="00D450FE" w:rsidRDefault="004306C2" w:rsidP="00AF2B08">
      <w:r w:rsidRPr="007E7A78">
        <w:rPr>
          <w:noProof/>
          <w:lang w:val="en"/>
        </w:rPr>
        <w:drawing>
          <wp:inline distT="0" distB="0" distL="0" distR="0" wp14:anchorId="56BB0220" wp14:editId="07777777">
            <wp:extent cx="3752850" cy="819150"/>
            <wp:effectExtent l="0" t="0" r="0" b="0"/>
            <wp:docPr id="11" name="Picture 11" descr="Pacific Vision logo. See more with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V-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2850" cy="819150"/>
                    </a:xfrm>
                    <a:prstGeom prst="rect">
                      <a:avLst/>
                    </a:prstGeom>
                    <a:noFill/>
                    <a:ln>
                      <a:noFill/>
                    </a:ln>
                  </pic:spPr>
                </pic:pic>
              </a:graphicData>
            </a:graphic>
          </wp:inline>
        </w:drawing>
      </w:r>
      <w:hyperlink r:id="rId36" w:history="1">
        <w:r>
          <w:rPr>
            <w:rStyle w:val="Hyperlink"/>
          </w:rPr>
          <w:t>http://www.lowvision.com.au/index.php?route=common/home</w:t>
        </w:r>
      </w:hyperlink>
    </w:p>
    <w:p w14:paraId="29787A1A" w14:textId="77777777" w:rsidR="0043327D" w:rsidRDefault="007E7A78" w:rsidP="0043327D">
      <w:r w:rsidRPr="00AF2B08">
        <w:rPr>
          <w:b/>
        </w:rPr>
        <w:t>Pacific Vision</w:t>
      </w:r>
      <w:r w:rsidR="0043327D">
        <w:t xml:space="preserve"> </w:t>
      </w:r>
      <w:r w:rsidR="0043327D" w:rsidRPr="0043327D">
        <w:t xml:space="preserve">distributes a wide range of speech, </w:t>
      </w:r>
      <w:proofErr w:type="gramStart"/>
      <w:r w:rsidR="0043327D" w:rsidRPr="0043327D">
        <w:t>braille</w:t>
      </w:r>
      <w:proofErr w:type="gramEnd"/>
      <w:r w:rsidR="0043327D" w:rsidRPr="0043327D">
        <w:t xml:space="preserve"> and magnification products, many of which are suitable for students studying across an array of disciplines. Our new </w:t>
      </w:r>
      <w:proofErr w:type="spellStart"/>
      <w:r w:rsidR="0043327D" w:rsidRPr="0043327D">
        <w:t>SensePlayer</w:t>
      </w:r>
      <w:proofErr w:type="spellEnd"/>
      <w:r w:rsidR="0043327D" w:rsidRPr="0043327D">
        <w:t xml:space="preserve"> is used in homes and libraries across Australia and New Zealand as a means of accessing content in a wide range of audio or text formats. As a trusted supplier in the education and employment sectors, our staff strive to find the most appropriate equipment at the best price. As </w:t>
      </w:r>
      <w:proofErr w:type="spellStart"/>
      <w:r w:rsidR="0043327D" w:rsidRPr="0043327D">
        <w:t>as</w:t>
      </w:r>
      <w:proofErr w:type="spellEnd"/>
      <w:r w:rsidR="0043327D" w:rsidRPr="0043327D">
        <w:t xml:space="preserve"> a registered NDIS provider we can work with you to trial equipment until you are certain you've found the optimal device for your requirements.</w:t>
      </w:r>
    </w:p>
    <w:p w14:paraId="42097C09" w14:textId="77777777" w:rsidR="003D773F" w:rsidRDefault="00156598" w:rsidP="00CE3A3D">
      <w:pPr>
        <w:spacing w:after="0"/>
      </w:pPr>
      <w:r w:rsidRPr="003D773F">
        <w:t>Visit:</w:t>
      </w:r>
      <w:r w:rsidR="00B56D2A">
        <w:t xml:space="preserve"> </w:t>
      </w:r>
      <w:hyperlink r:id="rId37" w:history="1">
        <w:r w:rsidR="00A34DAF">
          <w:rPr>
            <w:rStyle w:val="Hyperlink"/>
          </w:rPr>
          <w:t>Pacific Vision: www.lowvision.com.au</w:t>
        </w:r>
      </w:hyperlink>
    </w:p>
    <w:p w14:paraId="0E27B00A" w14:textId="77777777" w:rsidR="00A34DAF" w:rsidRDefault="00A34DAF">
      <w:pPr>
        <w:spacing w:after="0" w:line="240" w:lineRule="auto"/>
        <w:rPr>
          <w:b/>
          <w:bCs/>
          <w:color w:val="215868"/>
          <w:kern w:val="28"/>
          <w:sz w:val="28"/>
          <w:szCs w:val="28"/>
        </w:rPr>
      </w:pPr>
      <w:r>
        <w:br w:type="page"/>
      </w:r>
    </w:p>
    <w:p w14:paraId="1DA73F93" w14:textId="77777777" w:rsidR="00821524" w:rsidRPr="00821524" w:rsidRDefault="00821524" w:rsidP="00CE3A3D">
      <w:pPr>
        <w:pStyle w:val="Heading3"/>
        <w:spacing w:before="240" w:after="0"/>
      </w:pPr>
      <w:proofErr w:type="spellStart"/>
      <w:r w:rsidRPr="00821524">
        <w:lastRenderedPageBreak/>
        <w:t>Pentronics</w:t>
      </w:r>
      <w:proofErr w:type="spellEnd"/>
    </w:p>
    <w:p w14:paraId="60061E4C" w14:textId="77777777" w:rsidR="003D773F" w:rsidRDefault="004306C2" w:rsidP="003D773F">
      <w:r w:rsidRPr="00C16F7E">
        <w:rPr>
          <w:noProof/>
        </w:rPr>
        <w:drawing>
          <wp:inline distT="0" distB="0" distL="0" distR="0" wp14:anchorId="0AF3CE14" wp14:editId="07777777">
            <wp:extent cx="3859530" cy="974090"/>
            <wp:effectExtent l="0" t="0" r="0" b="0"/>
            <wp:docPr id="12" name="Picture 20" descr="Pentron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ntronics 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59530" cy="974090"/>
                    </a:xfrm>
                    <a:prstGeom prst="rect">
                      <a:avLst/>
                    </a:prstGeom>
                    <a:noFill/>
                    <a:ln>
                      <a:noFill/>
                    </a:ln>
                  </pic:spPr>
                </pic:pic>
              </a:graphicData>
            </a:graphic>
          </wp:inline>
        </w:drawing>
      </w:r>
    </w:p>
    <w:p w14:paraId="2DAF482F" w14:textId="77777777" w:rsidR="00B51D07" w:rsidRDefault="00B51D07" w:rsidP="00B51D07">
      <w:pPr>
        <w:widowControl w:val="0"/>
        <w:rPr>
          <w:rFonts w:cs="Arial"/>
        </w:rPr>
      </w:pPr>
      <w:proofErr w:type="spellStart"/>
      <w:r w:rsidRPr="00AF2B08">
        <w:rPr>
          <w:rFonts w:cs="Arial"/>
          <w:b/>
        </w:rPr>
        <w:t>Pentronics</w:t>
      </w:r>
      <w:proofErr w:type="spellEnd"/>
      <w:r w:rsidRPr="00C52D98">
        <w:rPr>
          <w:rFonts w:cs="Arial"/>
        </w:rPr>
        <w:t xml:space="preserve"> is the sole importer and Master Distributor of Index Braille products for Australia, New </w:t>
      </w:r>
      <w:proofErr w:type="gramStart"/>
      <w:r w:rsidRPr="00C52D98">
        <w:rPr>
          <w:rFonts w:cs="Arial"/>
        </w:rPr>
        <w:t>Zealand</w:t>
      </w:r>
      <w:proofErr w:type="gramEnd"/>
      <w:r w:rsidRPr="00C52D98">
        <w:rPr>
          <w:rFonts w:cs="Arial"/>
        </w:rPr>
        <w:t xml:space="preserve"> and the South Pacific. With almost 40 </w:t>
      </w:r>
      <w:proofErr w:type="spellStart"/>
      <w:r w:rsidRPr="00C52D98">
        <w:rPr>
          <w:rFonts w:cs="Arial"/>
        </w:rPr>
        <w:t>years experience</w:t>
      </w:r>
      <w:proofErr w:type="spellEnd"/>
      <w:r w:rsidRPr="00C52D98">
        <w:rPr>
          <w:rFonts w:cs="Arial"/>
        </w:rPr>
        <w:t xml:space="preserve"> in braill</w:t>
      </w:r>
      <w:r w:rsidR="00680650">
        <w:rPr>
          <w:rFonts w:cs="Arial"/>
        </w:rPr>
        <w:t xml:space="preserve">e production, </w:t>
      </w:r>
      <w:proofErr w:type="spellStart"/>
      <w:r w:rsidR="00680650">
        <w:rPr>
          <w:rFonts w:cs="Arial"/>
        </w:rPr>
        <w:t>Pentronics</w:t>
      </w:r>
      <w:proofErr w:type="spellEnd"/>
      <w:r w:rsidR="00680650">
        <w:rPr>
          <w:rFonts w:cs="Arial"/>
        </w:rPr>
        <w:t xml:space="preserve"> </w:t>
      </w:r>
      <w:r w:rsidRPr="00C52D98">
        <w:rPr>
          <w:rFonts w:cs="Arial"/>
        </w:rPr>
        <w:t>can assist with</w:t>
      </w:r>
      <w:r>
        <w:rPr>
          <w:rFonts w:cs="Arial"/>
        </w:rPr>
        <w:t xml:space="preserve"> all your braille requirements.</w:t>
      </w:r>
    </w:p>
    <w:p w14:paraId="4BCC4887" w14:textId="77777777" w:rsidR="00B51D07" w:rsidRPr="00CE3A3D" w:rsidRDefault="0043327D" w:rsidP="00CE3A3D">
      <w:proofErr w:type="spellStart"/>
      <w:r w:rsidRPr="0043327D">
        <w:t>Pentronics</w:t>
      </w:r>
      <w:proofErr w:type="spellEnd"/>
      <w:r w:rsidRPr="0043327D">
        <w:t xml:space="preserve"> is also the supplier of </w:t>
      </w:r>
      <w:proofErr w:type="spellStart"/>
      <w:r w:rsidRPr="0043327D">
        <w:t>Zychem</w:t>
      </w:r>
      <w:proofErr w:type="spellEnd"/>
      <w:r w:rsidRPr="0043327D">
        <w:t xml:space="preserve"> Swell Form tactile imaging heaters and paper, as well as </w:t>
      </w:r>
      <w:proofErr w:type="spellStart"/>
      <w:r w:rsidRPr="0043327D">
        <w:t>Eurobraille's</w:t>
      </w:r>
      <w:proofErr w:type="spellEnd"/>
      <w:r w:rsidRPr="0043327D">
        <w:t xml:space="preserve"> range of braille displays and braille note-takers.</w:t>
      </w:r>
      <w:r w:rsidR="00CE3A3D">
        <w:t xml:space="preserve"> </w:t>
      </w:r>
      <w:proofErr w:type="spellStart"/>
      <w:r w:rsidR="00B51D07" w:rsidRPr="00C52D98">
        <w:rPr>
          <w:rFonts w:cs="Arial"/>
        </w:rPr>
        <w:t>Pentronics</w:t>
      </w:r>
      <w:proofErr w:type="spellEnd"/>
      <w:r w:rsidR="00B51D07" w:rsidRPr="00C52D98">
        <w:rPr>
          <w:rFonts w:cs="Arial"/>
        </w:rPr>
        <w:t xml:space="preserve"> also provides service for a wide variety of adaptive technology devices from braille note-takers and displays to Perkins </w:t>
      </w:r>
      <w:proofErr w:type="spellStart"/>
      <w:r w:rsidR="00B51D07" w:rsidRPr="00C52D98">
        <w:rPr>
          <w:rFonts w:cs="Arial"/>
        </w:rPr>
        <w:t>braillers</w:t>
      </w:r>
      <w:proofErr w:type="spellEnd"/>
      <w:r w:rsidR="00B51D07" w:rsidRPr="00C52D98">
        <w:rPr>
          <w:rFonts w:cs="Arial"/>
        </w:rPr>
        <w:t xml:space="preserve">. </w:t>
      </w:r>
    </w:p>
    <w:p w14:paraId="797EEB46" w14:textId="77777777" w:rsidR="00B51D07" w:rsidRDefault="00B51D07" w:rsidP="00B51D07">
      <w:pPr>
        <w:widowControl w:val="0"/>
        <w:rPr>
          <w:rStyle w:val="Hyperlink"/>
        </w:rPr>
      </w:pPr>
      <w:r w:rsidRPr="003D773F">
        <w:t xml:space="preserve">Visit: </w:t>
      </w:r>
      <w:hyperlink r:id="rId39" w:history="1">
        <w:r w:rsidR="00A34DAF">
          <w:rPr>
            <w:rStyle w:val="Hyperlink"/>
          </w:rPr>
          <w:t>Pentronics: www.pentronics.com.au</w:t>
        </w:r>
      </w:hyperlink>
    </w:p>
    <w:p w14:paraId="00283B66" w14:textId="77777777" w:rsidR="00821524" w:rsidRPr="00821524" w:rsidRDefault="00821524" w:rsidP="00CE3A3D">
      <w:pPr>
        <w:pStyle w:val="Heading3"/>
        <w:spacing w:before="240" w:after="0"/>
        <w:rPr>
          <w:rStyle w:val="Hyperlink"/>
          <w:color w:val="215868"/>
          <w:u w:val="none"/>
        </w:rPr>
      </w:pPr>
      <w:r w:rsidRPr="00821524">
        <w:rPr>
          <w:rStyle w:val="Hyperlink"/>
          <w:color w:val="215868"/>
          <w:u w:val="none"/>
        </w:rPr>
        <w:t>Quantum RLV</w:t>
      </w:r>
    </w:p>
    <w:p w14:paraId="353C7021" w14:textId="77777777" w:rsidR="007604BB" w:rsidRDefault="007604BB" w:rsidP="00A43FCF">
      <w:r w:rsidRPr="007604BB">
        <w:fldChar w:fldCharType="begin"/>
      </w:r>
      <w:r w:rsidRPr="007604BB">
        <w:instrText xml:space="preserve"> INCLUDEPICTURE "https://www.quantumrlv.com.au/skin/frontend/quantum/default/images/logo_transparent.png" \* MERGEFORMATINET </w:instrText>
      </w:r>
      <w:r w:rsidRPr="007604BB">
        <w:fldChar w:fldCharType="separate"/>
      </w:r>
      <w:r w:rsidR="000B3FF2">
        <w:fldChar w:fldCharType="begin"/>
      </w:r>
      <w:r w:rsidR="000B3FF2">
        <w:instrText xml:space="preserve"> INCLUDEPICTURE  "https://www.quantumrlv.com.au/skin/frontend/quantum/default/images/logo_transparent.png" \* MERGEFORMATINET </w:instrText>
      </w:r>
      <w:r w:rsidR="000B3FF2">
        <w:fldChar w:fldCharType="separate"/>
      </w:r>
      <w:r w:rsidR="00000000">
        <w:fldChar w:fldCharType="begin"/>
      </w:r>
      <w:r w:rsidR="00000000">
        <w:instrText xml:space="preserve"> INCLUDEPICTURE  "https://www.quantumrlv.com.au/skin/frontend/quantum/default/images/logo_transparent.png" \* MERGEFORMATINET </w:instrText>
      </w:r>
      <w:r w:rsidR="00000000">
        <w:fldChar w:fldCharType="separate"/>
      </w:r>
      <w:r w:rsidR="003A34ED">
        <w:pict w14:anchorId="21953468">
          <v:shape id="_x0000_i1032" type="#_x0000_t75" alt="Quantum Reading Learning Vision logo." style="width:234.7pt;height:67.3pt">
            <v:imagedata r:id="rId40" r:href="rId41"/>
          </v:shape>
        </w:pict>
      </w:r>
      <w:r w:rsidR="00000000">
        <w:fldChar w:fldCharType="end"/>
      </w:r>
      <w:r w:rsidR="000B3FF2">
        <w:fldChar w:fldCharType="end"/>
      </w:r>
      <w:r w:rsidRPr="007604BB">
        <w:fldChar w:fldCharType="end"/>
      </w:r>
    </w:p>
    <w:p w14:paraId="64A73DCC" w14:textId="77777777" w:rsidR="00A43FCF" w:rsidRDefault="00A43FCF" w:rsidP="00A43FCF">
      <w:r w:rsidRPr="00791E00">
        <w:rPr>
          <w:b/>
          <w:bCs/>
        </w:rPr>
        <w:t>Quantum Reading Learning Vision (RLV)</w:t>
      </w:r>
      <w:r>
        <w:t xml:space="preserve"> is a leading supplier of software and assistive technology in the field of Print Disability, primarily blindness and low vision products, but including technologies that may benefit many people without vision impairment who nevertheless have difficulty with reading and writing.</w:t>
      </w:r>
    </w:p>
    <w:p w14:paraId="7C59DA89" w14:textId="77777777" w:rsidR="00A43FCF" w:rsidRDefault="00A43FCF" w:rsidP="00CE3A3D">
      <w:r>
        <w:t xml:space="preserve">Some of these products are industry standards such as Duxbury Braille Translator, JAWS, </w:t>
      </w:r>
      <w:proofErr w:type="spellStart"/>
      <w:r>
        <w:t>OpenBook</w:t>
      </w:r>
      <w:proofErr w:type="spellEnd"/>
      <w:r>
        <w:t xml:space="preserve">, PIAF, Mountbatten Braille Writer and </w:t>
      </w:r>
      <w:proofErr w:type="spellStart"/>
      <w:r>
        <w:t>Zoomtext</w:t>
      </w:r>
      <w:proofErr w:type="spellEnd"/>
      <w:r>
        <w:t xml:space="preserve">. Some are less well known, such as the OrCam, C-Pen, </w:t>
      </w:r>
      <w:proofErr w:type="spellStart"/>
      <w:r>
        <w:t>CloverBook</w:t>
      </w:r>
      <w:proofErr w:type="spellEnd"/>
      <w:r>
        <w:t xml:space="preserve"> and Compact 10 HD speech. </w:t>
      </w:r>
      <w:proofErr w:type="gramStart"/>
      <w:r>
        <w:t>All of</w:t>
      </w:r>
      <w:proofErr w:type="gramEnd"/>
      <w:r>
        <w:t xml:space="preserve"> our solutions are backed by 9 consultants covering NSW QLD VIC TAS and NT, plus agents in WA and NZ, and three showrooms. Quantum visits schools, </w:t>
      </w:r>
      <w:proofErr w:type="gramStart"/>
      <w:r>
        <w:t>workplaces</w:t>
      </w:r>
      <w:proofErr w:type="gramEnd"/>
      <w:r>
        <w:t xml:space="preserve"> and people's homes to trial equipment, and is a registered NDIS provider.</w:t>
      </w:r>
    </w:p>
    <w:p w14:paraId="1B763A6D" w14:textId="77777777" w:rsidR="00AF2B08" w:rsidRPr="00A43FCF" w:rsidRDefault="0087758A" w:rsidP="00A43FCF">
      <w:pPr>
        <w:rPr>
          <w:rStyle w:val="Hyperlink"/>
          <w:color w:val="auto"/>
          <w:u w:val="none"/>
        </w:rPr>
      </w:pPr>
      <w:r>
        <w:t xml:space="preserve">Visit: </w:t>
      </w:r>
      <w:hyperlink r:id="rId42" w:history="1">
        <w:r w:rsidR="00A34DAF">
          <w:rPr>
            <w:rStyle w:val="Hyperlink"/>
            <w:rFonts w:cs="Arial"/>
          </w:rPr>
          <w:t>Quantum RLV: www.quantumrlv.com.au</w:t>
        </w:r>
      </w:hyperlink>
    </w:p>
    <w:p w14:paraId="44EAFD9C" w14:textId="77777777" w:rsidR="00F44B4A" w:rsidRDefault="00F44B4A">
      <w:pPr>
        <w:spacing w:after="0" w:line="240" w:lineRule="auto"/>
        <w:rPr>
          <w:b/>
          <w:bCs/>
          <w:color w:val="215868"/>
          <w:kern w:val="28"/>
          <w:sz w:val="32"/>
          <w:szCs w:val="28"/>
        </w:rPr>
      </w:pPr>
      <w:r>
        <w:br w:type="page"/>
      </w:r>
    </w:p>
    <w:p w14:paraId="782573BD" w14:textId="77777777" w:rsidR="000D0C2F" w:rsidRDefault="000D0C2F" w:rsidP="000D0C2F">
      <w:pPr>
        <w:pStyle w:val="Heading2"/>
        <w:spacing w:after="120"/>
      </w:pPr>
      <w:r>
        <w:lastRenderedPageBreak/>
        <w:t>Donations</w:t>
      </w:r>
    </w:p>
    <w:p w14:paraId="76DB01D3" w14:textId="77777777" w:rsidR="000D0C2F" w:rsidRDefault="000D0C2F" w:rsidP="000D0C2F">
      <w:pPr>
        <w:keepNext/>
        <w:keepLines/>
        <w:rPr>
          <w:bCs/>
        </w:rPr>
      </w:pPr>
      <w:r w:rsidRPr="00557ED3">
        <w:rPr>
          <w:bCs/>
        </w:rPr>
        <w:t xml:space="preserve">Round Table would like to acknowledge the generosity of </w:t>
      </w:r>
      <w:r>
        <w:rPr>
          <w:bCs/>
        </w:rPr>
        <w:t xml:space="preserve">the following </w:t>
      </w:r>
      <w:r w:rsidRPr="00557ED3">
        <w:rPr>
          <w:bCs/>
        </w:rPr>
        <w:t xml:space="preserve">businesses </w:t>
      </w:r>
      <w:r>
        <w:rPr>
          <w:bCs/>
        </w:rPr>
        <w:t xml:space="preserve">for their donations, including gifts for conference </w:t>
      </w:r>
      <w:r w:rsidR="00791E00">
        <w:rPr>
          <w:bCs/>
        </w:rPr>
        <w:t xml:space="preserve">delegates </w:t>
      </w:r>
      <w:r>
        <w:rPr>
          <w:bCs/>
        </w:rPr>
        <w:t>and volunteers.</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282"/>
      </w:tblGrid>
      <w:tr w:rsidR="000D0C2F" w:rsidRPr="00424AA7" w14:paraId="40ADD3FA" w14:textId="77777777" w:rsidTr="2D39FCF7">
        <w:trPr>
          <w:trHeight w:val="2813"/>
        </w:trPr>
        <w:tc>
          <w:tcPr>
            <w:tcW w:w="5495" w:type="dxa"/>
            <w:shd w:val="clear" w:color="auto" w:fill="auto"/>
          </w:tcPr>
          <w:p w14:paraId="5865B148" w14:textId="77777777" w:rsidR="000D0C2F" w:rsidRPr="00424AA7" w:rsidRDefault="00321282">
            <w:pPr>
              <w:keepNext/>
              <w:keepLines/>
              <w:spacing w:before="200"/>
              <w:jc w:val="center"/>
              <w:rPr>
                <w:bCs/>
              </w:rPr>
            </w:pPr>
            <w:r>
              <w:fldChar w:fldCharType="begin"/>
            </w:r>
            <w:r>
              <w:instrText xml:space="preserve"> INCLUDEPICTURE "https://printdisability.org/index.php?gf-download=2023%2F01%2FBlind-Low-Vision-NZ_Stacked_RGB-a801bfc1-37ac-42e8-996f-c8e2ec1fc46e.png&amp;form-id=82&amp;field-id=66&amp;hash=faeeff8ea65013c5e09a892b955fdad6ef4a6992859d44f0732297c51f6d0203" \* MERGEFORMATINET </w:instrText>
            </w:r>
            <w:r>
              <w:fldChar w:fldCharType="separate"/>
            </w:r>
            <w:r w:rsidR="000B3FF2">
              <w:fldChar w:fldCharType="begin"/>
            </w:r>
            <w:r w:rsidR="000B3FF2">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B3FF2">
              <w:fldChar w:fldCharType="separate"/>
            </w:r>
            <w:r w:rsidR="00000000">
              <w:fldChar w:fldCharType="begin"/>
            </w:r>
            <w:r w:rsidR="00000000">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00000">
              <w:fldChar w:fldCharType="separate"/>
            </w:r>
            <w:r w:rsidR="003A34ED">
              <w:pict w14:anchorId="646EDD19">
                <v:shape id="_x0000_i1033" type="#_x0000_t75" alt="Blind Low Vision New Zealand logo." style="width:247.8pt;height:51.45pt">
                  <v:imagedata r:id="rId10" r:href="rId43"/>
                </v:shape>
              </w:pict>
            </w:r>
            <w:r w:rsidR="00000000">
              <w:fldChar w:fldCharType="end"/>
            </w:r>
            <w:r w:rsidR="000B3FF2">
              <w:fldChar w:fldCharType="end"/>
            </w:r>
            <w:r>
              <w:fldChar w:fldCharType="end"/>
            </w:r>
          </w:p>
          <w:p w14:paraId="6B6B6123" w14:textId="77777777" w:rsidR="000D0C2F" w:rsidRDefault="000D0C2F">
            <w:pPr>
              <w:spacing w:after="0"/>
              <w:jc w:val="center"/>
            </w:pPr>
            <w:r>
              <w:t xml:space="preserve">Visit: </w:t>
            </w:r>
            <w:hyperlink r:id="rId44" w:history="1">
              <w:r w:rsidR="00321282">
                <w:rPr>
                  <w:rStyle w:val="Hyperlink"/>
                </w:rPr>
                <w:t>Blind Low Vision NZ: www.blindlowvision.org.nz/</w:t>
              </w:r>
            </w:hyperlink>
          </w:p>
          <w:p w14:paraId="1F801BD7" w14:textId="77777777" w:rsidR="000D0C2F" w:rsidRPr="00BC3991" w:rsidRDefault="000D0C2F">
            <w:pPr>
              <w:jc w:val="center"/>
            </w:pPr>
            <w:r w:rsidRPr="00B108B8">
              <w:t xml:space="preserve">Phone: </w:t>
            </w:r>
            <w:r w:rsidRPr="00326449">
              <w:rPr>
                <w:bCs/>
                <w:lang w:val="en-US"/>
              </w:rPr>
              <w:t>0800 24 33 33</w:t>
            </w:r>
            <w:r>
              <w:rPr>
                <w:bCs/>
                <w:lang w:val="en-US"/>
              </w:rPr>
              <w:t xml:space="preserve"> (NZ)</w:t>
            </w:r>
            <w:r w:rsidR="0087206A">
              <w:rPr>
                <w:bCs/>
                <w:lang w:val="en-US"/>
              </w:rPr>
              <w:br/>
              <w:t xml:space="preserve">Phone: +64 </w:t>
            </w:r>
            <w:r w:rsidR="00FE4E8C" w:rsidRPr="00FE4E8C">
              <w:rPr>
                <w:bCs/>
                <w:lang w:val="en-US"/>
              </w:rPr>
              <w:t>9 281 6500</w:t>
            </w:r>
          </w:p>
        </w:tc>
        <w:tc>
          <w:tcPr>
            <w:tcW w:w="5103" w:type="dxa"/>
            <w:shd w:val="clear" w:color="auto" w:fill="auto"/>
          </w:tcPr>
          <w:p w14:paraId="4B94D5A5" w14:textId="21CB6E5A" w:rsidR="000D0C2F" w:rsidRDefault="003A34ED">
            <w:pPr>
              <w:jc w:val="center"/>
            </w:pPr>
            <w:r>
              <w:rPr>
                <w:noProof/>
              </w:rPr>
              <w:drawing>
                <wp:inline distT="0" distB="0" distL="0" distR="0" wp14:anchorId="1B6DB6D5" wp14:editId="1FE4D736">
                  <wp:extent cx="2275717" cy="9619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47" cy="966267"/>
                          </a:xfrm>
                          <a:prstGeom prst="rect">
                            <a:avLst/>
                          </a:prstGeom>
                          <a:noFill/>
                        </pic:spPr>
                      </pic:pic>
                    </a:graphicData>
                  </a:graphic>
                </wp:inline>
              </w:drawing>
            </w:r>
          </w:p>
          <w:p w14:paraId="397DA498" w14:textId="6D940424" w:rsidR="000D0C2F" w:rsidRPr="00424AA7" w:rsidRDefault="000D0C2F">
            <w:pPr>
              <w:jc w:val="center"/>
              <w:rPr>
                <w:bCs/>
              </w:rPr>
            </w:pPr>
            <w:r>
              <w:rPr>
                <w:bCs/>
              </w:rPr>
              <w:t xml:space="preserve">Visit: </w:t>
            </w:r>
            <w:hyperlink r:id="rId46" w:history="1">
              <w:r w:rsidR="003A34ED">
                <w:rPr>
                  <w:rStyle w:val="Hyperlink"/>
                  <w:bCs/>
                </w:rPr>
                <w:t>BWS Concord, NSW</w:t>
              </w:r>
            </w:hyperlink>
            <w:r>
              <w:rPr>
                <w:bCs/>
              </w:rPr>
              <w:br/>
              <w:t xml:space="preserve">Phone: </w:t>
            </w:r>
            <w:r w:rsidR="003A34ED" w:rsidRPr="003A34ED">
              <w:rPr>
                <w:bCs/>
              </w:rPr>
              <w:t>(</w:t>
            </w:r>
            <w:r w:rsidR="003A34ED">
              <w:rPr>
                <w:bCs/>
              </w:rPr>
              <w:t xml:space="preserve">+61) </w:t>
            </w:r>
            <w:r w:rsidR="003A34ED" w:rsidRPr="003A34ED">
              <w:rPr>
                <w:bCs/>
              </w:rPr>
              <w:t>02 9743 5212</w:t>
            </w:r>
          </w:p>
        </w:tc>
      </w:tr>
      <w:tr w:rsidR="000D0C2F" w:rsidRPr="00424AA7" w14:paraId="52306109" w14:textId="77777777" w:rsidTr="2D39FCF7">
        <w:trPr>
          <w:trHeight w:val="2394"/>
        </w:trPr>
        <w:tc>
          <w:tcPr>
            <w:tcW w:w="5495" w:type="dxa"/>
            <w:shd w:val="clear" w:color="auto" w:fill="auto"/>
          </w:tcPr>
          <w:p w14:paraId="3DEEC669" w14:textId="77777777" w:rsidR="000D0C2F" w:rsidRPr="00E64C19" w:rsidRDefault="000D0C2F">
            <w:pPr>
              <w:rPr>
                <w:sz w:val="16"/>
                <w:szCs w:val="16"/>
              </w:rPr>
            </w:pPr>
          </w:p>
          <w:p w14:paraId="3656B9AB" w14:textId="77777777" w:rsidR="000D0C2F" w:rsidRDefault="004306C2">
            <w:pPr>
              <w:jc w:val="center"/>
            </w:pPr>
            <w:r w:rsidRPr="00C16F7E">
              <w:rPr>
                <w:noProof/>
              </w:rPr>
              <w:drawing>
                <wp:inline distT="0" distB="0" distL="0" distR="0" wp14:anchorId="664688C5" wp14:editId="07777777">
                  <wp:extent cx="2707640" cy="795655"/>
                  <wp:effectExtent l="0" t="0" r="0" b="0"/>
                  <wp:docPr id="16" name="Picture 3" descr="Dan Murph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Murphy's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7640" cy="795655"/>
                          </a:xfrm>
                          <a:prstGeom prst="rect">
                            <a:avLst/>
                          </a:prstGeom>
                          <a:noFill/>
                          <a:ln>
                            <a:noFill/>
                          </a:ln>
                        </pic:spPr>
                      </pic:pic>
                    </a:graphicData>
                  </a:graphic>
                </wp:inline>
              </w:drawing>
            </w:r>
          </w:p>
          <w:p w14:paraId="79B3D07E" w14:textId="63C0C960" w:rsidR="000D0C2F" w:rsidRDefault="2D39FCF7">
            <w:pPr>
              <w:spacing w:after="0"/>
              <w:jc w:val="center"/>
            </w:pPr>
            <w:r>
              <w:t xml:space="preserve">Visit: </w:t>
            </w:r>
            <w:hyperlink r:id="rId48">
              <w:r w:rsidRPr="2D39FCF7">
                <w:rPr>
                  <w:rStyle w:val="Hyperlink"/>
                </w:rPr>
                <w:t>Dan Murphy's; www.danmurphys.com.au</w:t>
              </w:r>
            </w:hyperlink>
          </w:p>
          <w:p w14:paraId="68ED800E" w14:textId="77777777" w:rsidR="000D0C2F" w:rsidRPr="00424AA7" w:rsidRDefault="000D0C2F">
            <w:pPr>
              <w:jc w:val="center"/>
              <w:rPr>
                <w:bCs/>
              </w:rPr>
            </w:pPr>
            <w:r>
              <w:rPr>
                <w:bCs/>
              </w:rPr>
              <w:t xml:space="preserve">Phone: </w:t>
            </w:r>
            <w:r w:rsidR="0087206A">
              <w:rPr>
                <w:bCs/>
              </w:rPr>
              <w:t xml:space="preserve">(+61) </w:t>
            </w:r>
            <w:r>
              <w:rPr>
                <w:bCs/>
              </w:rPr>
              <w:t>02 9324 0100</w:t>
            </w:r>
          </w:p>
        </w:tc>
        <w:tc>
          <w:tcPr>
            <w:tcW w:w="5103" w:type="dxa"/>
            <w:shd w:val="clear" w:color="auto" w:fill="auto"/>
          </w:tcPr>
          <w:p w14:paraId="5AEA5595" w14:textId="77777777" w:rsidR="0087206A" w:rsidRDefault="00321282" w:rsidP="0087206A">
            <w:pPr>
              <w:spacing w:before="360"/>
              <w:jc w:val="center"/>
            </w:pPr>
            <w:r>
              <w:fldChar w:fldCharType="begin"/>
            </w:r>
            <w:r>
              <w:instrText xml:space="preserve"> INCLUDEPICTURE "https://printdisability.org/index.php?gf-download=2023%2F02%2FEverAbility_Group_HZ.png&amp;form-id=82&amp;field-id=66&amp;hash=4c05754ead1ff3f8c8b456cae739aad06c1db72b22c389b4f52d69587aa15370" \* MERGEFORMATINET </w:instrText>
            </w:r>
            <w:r>
              <w:fldChar w:fldCharType="separate"/>
            </w:r>
            <w:r w:rsidR="000B3FF2">
              <w:fldChar w:fldCharType="begin"/>
            </w:r>
            <w:r w:rsidR="000B3FF2">
              <w:instrText xml:space="preserve"> INCLUDEPICTURE  "https://printdisability.org/index.php?gf-download=2023/02/EverAbility_Group_HZ.png&amp;form-id=82&amp;field-id=66&amp;hash=4c05754ead1ff3f8c8b456cae739aad06c1db72b22c389b4f52d69587aa15370" \* MERGEFORMATINET </w:instrText>
            </w:r>
            <w:r w:rsidR="000B3FF2">
              <w:fldChar w:fldCharType="separate"/>
            </w:r>
            <w:r w:rsidR="00000000">
              <w:fldChar w:fldCharType="begin"/>
            </w:r>
            <w:r w:rsidR="00000000">
              <w:instrText xml:space="preserve"> INCLUDEPICTURE  "https://printdisability.org/index.php?gf-download=2023/02/EverAbility_Group_HZ.png&amp;form-id=82&amp;field-id=66&amp;hash=4c05754ead1ff3f8c8b456cae739aad06c1db72b22c389b4f52d69587aa15370" \* MERGEFORMATINET </w:instrText>
            </w:r>
            <w:r w:rsidR="00000000">
              <w:fldChar w:fldCharType="separate"/>
            </w:r>
            <w:r w:rsidR="003A34ED">
              <w:pict w14:anchorId="66EFB1FE">
                <v:shape id="_x0000_i1034" type="#_x0000_t75" alt="EverAbility Group logo." style="width:253.4pt;height:30.85pt">
                  <v:imagedata r:id="rId15" r:href="rId49"/>
                </v:shape>
              </w:pict>
            </w:r>
            <w:r w:rsidR="00000000">
              <w:fldChar w:fldCharType="end"/>
            </w:r>
            <w:r w:rsidR="000B3FF2">
              <w:fldChar w:fldCharType="end"/>
            </w:r>
            <w:r>
              <w:fldChar w:fldCharType="end"/>
            </w:r>
          </w:p>
          <w:p w14:paraId="127E1111" w14:textId="77777777" w:rsidR="000D0C2F" w:rsidRPr="00E64C19" w:rsidRDefault="0087206A" w:rsidP="0087206A">
            <w:pPr>
              <w:jc w:val="center"/>
            </w:pPr>
            <w:r>
              <w:t xml:space="preserve">Visit: </w:t>
            </w:r>
            <w:hyperlink r:id="rId50" w:history="1">
              <w:r w:rsidR="00A34DAF">
                <w:rPr>
                  <w:rStyle w:val="Hyperlink"/>
                </w:rPr>
                <w:t>EverAbility Group: www.everabilitygroup.org.au/</w:t>
              </w:r>
            </w:hyperlink>
            <w:r>
              <w:br/>
            </w:r>
            <w:r w:rsidRPr="00B108B8">
              <w:t xml:space="preserve">Phone: </w:t>
            </w:r>
            <w:r>
              <w:t>(</w:t>
            </w:r>
            <w:r w:rsidRPr="0087206A">
              <w:t>+61</w:t>
            </w:r>
            <w:r>
              <w:t>)</w:t>
            </w:r>
            <w:r w:rsidRPr="0087206A">
              <w:t xml:space="preserve"> </w:t>
            </w:r>
            <w:r>
              <w:t>0</w:t>
            </w:r>
            <w:r w:rsidRPr="0087206A">
              <w:t>8 9311 8203</w:t>
            </w:r>
          </w:p>
        </w:tc>
      </w:tr>
      <w:tr w:rsidR="000D0C2F" w:rsidRPr="00424AA7" w14:paraId="2F631412" w14:textId="77777777" w:rsidTr="2D39FCF7">
        <w:trPr>
          <w:trHeight w:val="2134"/>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45FB0818" w14:textId="77777777" w:rsidR="0087206A" w:rsidRDefault="004306C2" w:rsidP="0087206A">
            <w:pPr>
              <w:spacing w:before="240"/>
              <w:jc w:val="center"/>
            </w:pPr>
            <w:r w:rsidRPr="00320650">
              <w:rPr>
                <w:noProof/>
              </w:rPr>
              <w:drawing>
                <wp:inline distT="0" distB="0" distL="0" distR="0" wp14:anchorId="74830EC8" wp14:editId="07777777">
                  <wp:extent cx="3099435" cy="914400"/>
                  <wp:effectExtent l="0" t="0" r="0" b="0"/>
                  <wp:docPr id="18" name="Picture 1" descr="Guide Dogs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9435" cy="914400"/>
                          </a:xfrm>
                          <a:prstGeom prst="rect">
                            <a:avLst/>
                          </a:prstGeom>
                          <a:noFill/>
                          <a:ln>
                            <a:noFill/>
                          </a:ln>
                        </pic:spPr>
                      </pic:pic>
                    </a:graphicData>
                  </a:graphic>
                </wp:inline>
              </w:drawing>
            </w:r>
          </w:p>
          <w:p w14:paraId="014E5346" w14:textId="77777777" w:rsidR="0087206A" w:rsidRDefault="0087206A" w:rsidP="0087206A">
            <w:pPr>
              <w:spacing w:after="0"/>
              <w:jc w:val="center"/>
            </w:pPr>
            <w:r>
              <w:t xml:space="preserve">Visit: </w:t>
            </w:r>
            <w:hyperlink r:id="rId52" w:history="1">
              <w:r w:rsidR="00A34DAF">
                <w:rPr>
                  <w:rStyle w:val="Hyperlink"/>
                </w:rPr>
                <w:t>Guide Dogs: www.nsw.guidedogs.com.au/</w:t>
              </w:r>
            </w:hyperlink>
          </w:p>
          <w:p w14:paraId="64ECB27B" w14:textId="77777777" w:rsidR="000D0C2F" w:rsidRPr="007E7A78" w:rsidRDefault="0087206A" w:rsidP="0087206A">
            <w:pPr>
              <w:keepLines/>
              <w:jc w:val="center"/>
            </w:pPr>
            <w:r w:rsidRPr="00B108B8">
              <w:t xml:space="preserve">Phone: </w:t>
            </w:r>
            <w:r>
              <w:t xml:space="preserve">(+61) </w:t>
            </w:r>
            <w:r w:rsidRPr="009A5241">
              <w:t>02 9412 9300</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B49BB58" w14:textId="77777777" w:rsidR="0087206A" w:rsidRDefault="00321282" w:rsidP="0087206A">
            <w:pPr>
              <w:jc w:val="center"/>
            </w:pPr>
            <w:r>
              <w:fldChar w:fldCharType="begin"/>
            </w:r>
            <w:r>
              <w:instrText xml:space="preserve"> INCLUDEPICTURE "https://printdisability.org/index.php?gf-download=2023%2F02%2FNextSense_Logo_Black_RGB.jpg&amp;form-id=82&amp;field-id=66&amp;hash=81d4585a00e533846959fff4adee98632200a5e7081889a74da24644d3bb93ab" \* MERGEFORMATINET </w:instrText>
            </w:r>
            <w:r>
              <w:fldChar w:fldCharType="separate"/>
            </w:r>
            <w:r w:rsidR="000B3FF2">
              <w:fldChar w:fldCharType="begin"/>
            </w:r>
            <w:r w:rsidR="000B3FF2">
              <w:instrText xml:space="preserve"> INCLUDEPICTURE  "https://printdisability.org/index.php?gf-download=2023/02/NextSense_Logo_Black_RGB.jpg&amp;form-id=82&amp;field-id=66&amp;hash=81d4585a00e533846959fff4adee98632200a5e7081889a74da24644d3bb93ab" \* MERGEFORMATINET </w:instrText>
            </w:r>
            <w:r w:rsidR="000B3FF2">
              <w:fldChar w:fldCharType="separate"/>
            </w:r>
            <w:r w:rsidR="00000000">
              <w:fldChar w:fldCharType="begin"/>
            </w:r>
            <w:r w:rsidR="00000000">
              <w:instrText xml:space="preserve"> INCLUDEPICTURE  "https://printdisability.org/index.php?gf-download=2023/02/NextSense_Logo_Black_RGB.jpg&amp;form-id=82&amp;field-id=66&amp;hash=81d4585a00e533846959fff4adee98632200a5e7081889a74da24644d3bb93ab" \* MERGEFORMATINET </w:instrText>
            </w:r>
            <w:r w:rsidR="00000000">
              <w:fldChar w:fldCharType="separate"/>
            </w:r>
            <w:r w:rsidR="003A34ED">
              <w:pict w14:anchorId="79D1C174">
                <v:shape id="_x0000_i1035" type="#_x0000_t75" alt="NextSense logo." style="width:225.35pt;height:81.35pt">
                  <v:imagedata r:id="rId18" r:href="rId53" croptop="7904f" cropbottom="7428f" cropleft="5293f" cropright="3590f"/>
                </v:shape>
              </w:pict>
            </w:r>
            <w:r w:rsidR="00000000">
              <w:fldChar w:fldCharType="end"/>
            </w:r>
            <w:r w:rsidR="000B3FF2">
              <w:fldChar w:fldCharType="end"/>
            </w:r>
            <w:r>
              <w:fldChar w:fldCharType="end"/>
            </w:r>
          </w:p>
          <w:p w14:paraId="34EE41A8" w14:textId="77777777" w:rsidR="000D0C2F" w:rsidRPr="009C6743" w:rsidRDefault="0087206A" w:rsidP="0087206A">
            <w:pPr>
              <w:jc w:val="center"/>
            </w:pPr>
            <w:r>
              <w:t xml:space="preserve">Visit: </w:t>
            </w:r>
            <w:hyperlink r:id="rId54" w:history="1">
              <w:r w:rsidR="00A34DAF">
                <w:rPr>
                  <w:rStyle w:val="Hyperlink"/>
                </w:rPr>
                <w:t>Next Sense: www.nextsense.org.au/</w:t>
              </w:r>
            </w:hyperlink>
            <w:r>
              <w:br/>
              <w:t>Phone: (+61) 1300 581 391</w:t>
            </w:r>
          </w:p>
        </w:tc>
      </w:tr>
      <w:tr w:rsidR="000D0C2F" w:rsidRPr="00424AA7" w14:paraId="24603078" w14:textId="77777777" w:rsidTr="2D39FCF7">
        <w:trPr>
          <w:trHeight w:val="2110"/>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049F31CB" w14:textId="77777777" w:rsidR="00664F0B" w:rsidRDefault="004306C2" w:rsidP="0087206A">
            <w:pPr>
              <w:spacing w:after="0"/>
              <w:jc w:val="center"/>
            </w:pPr>
            <w:r>
              <w:rPr>
                <w:noProof/>
              </w:rPr>
              <w:drawing>
                <wp:inline distT="0" distB="0" distL="0" distR="0" wp14:anchorId="704ADE55" wp14:editId="07777777">
                  <wp:extent cx="1714500" cy="581025"/>
                  <wp:effectExtent l="0" t="0" r="0" b="9525"/>
                  <wp:docPr id="9" name="Picture 9" descr="RYD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datahc.com/Hotelier/Property/Logo/property-logo6739.png?cache=bd25e0a9-1484-47f8-bba9-56d752d1830b"/>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714500" cy="581025"/>
                          </a:xfrm>
                          <a:prstGeom prst="rect">
                            <a:avLst/>
                          </a:prstGeom>
                          <a:noFill/>
                          <a:ln>
                            <a:noFill/>
                          </a:ln>
                        </pic:spPr>
                      </pic:pic>
                    </a:graphicData>
                  </a:graphic>
                </wp:inline>
              </w:drawing>
            </w:r>
          </w:p>
          <w:p w14:paraId="33817C6A" w14:textId="77777777" w:rsidR="0087206A" w:rsidRPr="009C6743" w:rsidRDefault="0087206A" w:rsidP="00664F0B">
            <w:pPr>
              <w:spacing w:after="0"/>
            </w:pPr>
            <w:r w:rsidRPr="009C6743">
              <w:t>Visit:</w:t>
            </w:r>
            <w:r w:rsidR="00664F0B">
              <w:t xml:space="preserve"> </w:t>
            </w:r>
            <w:hyperlink r:id="rId57" w:history="1">
              <w:r w:rsidR="00A34DAF">
                <w:rPr>
                  <w:rStyle w:val="Hyperlink"/>
                </w:rPr>
                <w:t>Rydges: www.rydges.com/accommodation/sydney-nsw/sydney-central</w:t>
              </w:r>
            </w:hyperlink>
          </w:p>
          <w:p w14:paraId="61188FB9" w14:textId="77777777" w:rsidR="000D0C2F" w:rsidRPr="0087206A" w:rsidRDefault="0087206A" w:rsidP="00664F0B">
            <w:r w:rsidRPr="00B108B8">
              <w:t xml:space="preserve">Phone: </w:t>
            </w:r>
            <w:r>
              <w:t>(</w:t>
            </w:r>
            <w:r w:rsidRPr="00D26E79">
              <w:t>+61</w:t>
            </w:r>
            <w:r>
              <w:t>)</w:t>
            </w:r>
            <w:r w:rsidRPr="00D26E79">
              <w:t xml:space="preserve"> </w:t>
            </w:r>
            <w:r>
              <w:t>02</w:t>
            </w:r>
            <w:r w:rsidRPr="00D26E79">
              <w:t xml:space="preserve"> </w:t>
            </w:r>
            <w:r>
              <w:t>9289 0000</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15BC23B" w14:textId="77777777" w:rsidR="000D0C2F" w:rsidRDefault="00321282" w:rsidP="000D0C2F">
            <w:pPr>
              <w:spacing w:before="120" w:after="0"/>
              <w:jc w:val="center"/>
              <w:rPr>
                <w:sz w:val="12"/>
                <w:szCs w:val="12"/>
              </w:rPr>
            </w:pPr>
            <w:r>
              <w:fldChar w:fldCharType="begin"/>
            </w:r>
            <w:r>
              <w:instrText xml:space="preserve"> INCLUDEPICTURE "https://printdisability.org/index.php?gf-download=2023%2F03%2FVision-Australia-Logo.jpg&amp;form-id=82&amp;field-id=66&amp;hash=ae3f6ecc63765205487862d28ca48b8ac55137eb5e69ed94b23ec699b4cd76f4" \* MERGEFORMATINET </w:instrText>
            </w:r>
            <w:r>
              <w:fldChar w:fldCharType="separate"/>
            </w:r>
            <w:r w:rsidR="000B3FF2">
              <w:fldChar w:fldCharType="begin"/>
            </w:r>
            <w:r w:rsidR="000B3FF2">
              <w:instrText xml:space="preserve"> INCLUDEPICTURE  "https://printdisability.org/index.php?gf-download=2023/03/Vision-Australia-Logo.jpg&amp;form-id=82&amp;field-id=66&amp;hash=ae3f6ecc63765205487862d28ca48b8ac55137eb5e69ed94b23ec699b4cd76f4" \* MERGEFORMATINET </w:instrText>
            </w:r>
            <w:r w:rsidR="000B3FF2">
              <w:fldChar w:fldCharType="separate"/>
            </w:r>
            <w:r w:rsidR="00000000">
              <w:fldChar w:fldCharType="begin"/>
            </w:r>
            <w:r w:rsidR="00000000">
              <w:instrText xml:space="preserve"> INCLUDEPICTURE  "https://printdisability.org/index.php?gf-download=2023/03/Vision-Australia-Logo.jpg&amp;form-id=82&amp;field-id=66&amp;hash=ae3f6ecc63765205487862d28ca48b8ac55137eb5e69ed94b23ec699b4cd76f4" \* MERGEFORMATINET </w:instrText>
            </w:r>
            <w:r w:rsidR="00000000">
              <w:fldChar w:fldCharType="separate"/>
            </w:r>
            <w:r w:rsidR="003A34ED">
              <w:pict w14:anchorId="5E9300D5">
                <v:shape id="_x0000_i1036" type="#_x0000_t75" alt="Vision Australia logo. Blindness. Low Vision. Oppurtunity." style="width:234.7pt;height:96.3pt">
                  <v:imagedata r:id="rId21" r:href="rId58"/>
                </v:shape>
              </w:pict>
            </w:r>
            <w:r w:rsidR="00000000">
              <w:fldChar w:fldCharType="end"/>
            </w:r>
            <w:r w:rsidR="000B3FF2">
              <w:fldChar w:fldCharType="end"/>
            </w:r>
            <w:r>
              <w:fldChar w:fldCharType="end"/>
            </w:r>
          </w:p>
          <w:p w14:paraId="1A3B2B51" w14:textId="77777777" w:rsidR="000D0C2F" w:rsidRPr="00ED5B35" w:rsidRDefault="000D0C2F">
            <w:pPr>
              <w:spacing w:after="0"/>
              <w:jc w:val="center"/>
              <w:rPr>
                <w:sz w:val="12"/>
                <w:szCs w:val="12"/>
              </w:rPr>
            </w:pPr>
            <w:r>
              <w:t xml:space="preserve">Visit: </w:t>
            </w:r>
            <w:hyperlink r:id="rId59" w:history="1">
              <w:r w:rsidR="00A34DAF">
                <w:rPr>
                  <w:rStyle w:val="Hyperlink"/>
                </w:rPr>
                <w:t>Vision Australia: www.visionaustralia.org</w:t>
              </w:r>
            </w:hyperlink>
            <w:r>
              <w:br/>
            </w:r>
            <w:r w:rsidRPr="00B108B8">
              <w:t xml:space="preserve">Phone: </w:t>
            </w:r>
            <w:r w:rsidR="0087206A">
              <w:t xml:space="preserve">(+61) </w:t>
            </w:r>
            <w:r>
              <w:t>13</w:t>
            </w:r>
            <w:r w:rsidRPr="00C94BD9">
              <w:t>00 84</w:t>
            </w:r>
            <w:r>
              <w:t xml:space="preserve"> 7</w:t>
            </w:r>
            <w:r w:rsidRPr="00C94BD9">
              <w:t>4</w:t>
            </w:r>
            <w:r>
              <w:t xml:space="preserve"> </w:t>
            </w:r>
            <w:r w:rsidRPr="00C94BD9">
              <w:t>66</w:t>
            </w:r>
          </w:p>
        </w:tc>
      </w:tr>
    </w:tbl>
    <w:p w14:paraId="53128261" w14:textId="77777777" w:rsidR="000D0C2F" w:rsidRDefault="000D0C2F" w:rsidP="000D0C2F">
      <w:pPr>
        <w:keepNext/>
        <w:keepLines/>
        <w:rPr>
          <w:bCs/>
        </w:rPr>
      </w:pPr>
    </w:p>
    <w:p w14:paraId="62486C05" w14:textId="77777777" w:rsidR="002040F6" w:rsidRDefault="002040F6">
      <w:pPr>
        <w:spacing w:after="0" w:line="240" w:lineRule="auto"/>
        <w:rPr>
          <w:b/>
          <w:bCs/>
          <w:color w:val="215868"/>
          <w:kern w:val="28"/>
          <w:sz w:val="34"/>
          <w:szCs w:val="28"/>
        </w:rPr>
      </w:pPr>
      <w:r>
        <w:br w:type="page"/>
      </w:r>
    </w:p>
    <w:p w14:paraId="6BF89ED1" w14:textId="77777777" w:rsidR="00E64C19" w:rsidRPr="002040F6" w:rsidRDefault="00E64C19" w:rsidP="002040F6">
      <w:pPr>
        <w:pStyle w:val="Heading2"/>
      </w:pPr>
      <w:r w:rsidRPr="002040F6">
        <w:lastRenderedPageBreak/>
        <w:t xml:space="preserve">Saturday </w:t>
      </w:r>
      <w:r w:rsidR="00F34248" w:rsidRPr="002040F6">
        <w:t>6</w:t>
      </w:r>
      <w:r w:rsidRPr="002040F6">
        <w:t xml:space="preserve"> May 20</w:t>
      </w:r>
      <w:r w:rsidR="00F34248" w:rsidRPr="002040F6">
        <w:t>23</w:t>
      </w:r>
    </w:p>
    <w:p w14:paraId="718A14FA" w14:textId="77777777" w:rsidR="00E64C19" w:rsidRPr="002040F6" w:rsidRDefault="00E64C19" w:rsidP="002040F6">
      <w:pPr>
        <w:pStyle w:val="Heading3"/>
      </w:pPr>
      <w:r w:rsidRPr="002040F6">
        <w:t>Australian Braille Authority (ABA) Annual Meeting</w:t>
      </w:r>
    </w:p>
    <w:p w14:paraId="60AE01ED" w14:textId="77777777" w:rsidR="00E64C19" w:rsidRPr="002040F6" w:rsidRDefault="00E64C19" w:rsidP="002040F6">
      <w:pPr>
        <w:rPr>
          <w:b/>
        </w:rPr>
      </w:pPr>
      <w:r w:rsidRPr="002040F6">
        <w:rPr>
          <w:b/>
        </w:rPr>
        <w:t>Venue:</w:t>
      </w:r>
    </w:p>
    <w:p w14:paraId="26F84AB7" w14:textId="77777777" w:rsidR="00E64C19" w:rsidRPr="002040F6" w:rsidRDefault="00F34248" w:rsidP="002040F6">
      <w:pPr>
        <w:rPr>
          <w:b/>
        </w:rPr>
      </w:pPr>
      <w:proofErr w:type="spellStart"/>
      <w:r w:rsidRPr="002040F6">
        <w:rPr>
          <w:b/>
        </w:rPr>
        <w:t>Rydges</w:t>
      </w:r>
      <w:proofErr w:type="spellEnd"/>
      <w:r w:rsidRPr="002040F6">
        <w:rPr>
          <w:b/>
        </w:rPr>
        <w:t xml:space="preserve"> Sydney Central</w:t>
      </w:r>
    </w:p>
    <w:p w14:paraId="10D8129B" w14:textId="77777777" w:rsidR="00E64C19" w:rsidRDefault="00E64C19" w:rsidP="00E64C19">
      <w:pPr>
        <w:spacing w:before="360"/>
        <w:rPr>
          <w:rStyle w:val="NormalboldChar"/>
        </w:rPr>
      </w:pPr>
      <w:r>
        <w:rPr>
          <w:rStyle w:val="NormalboldChar"/>
        </w:rPr>
        <w:t>9:</w:t>
      </w:r>
      <w:r w:rsidR="00F34248">
        <w:rPr>
          <w:rStyle w:val="NormalboldChar"/>
        </w:rPr>
        <w:t>0</w:t>
      </w:r>
      <w:r>
        <w:rPr>
          <w:rStyle w:val="NormalboldChar"/>
        </w:rPr>
        <w:t xml:space="preserve">0am – </w:t>
      </w:r>
      <w:r w:rsidR="00F34248">
        <w:rPr>
          <w:rStyle w:val="NormalboldChar"/>
        </w:rPr>
        <w:t>10</w:t>
      </w:r>
      <w:r>
        <w:rPr>
          <w:rStyle w:val="NormalboldChar"/>
        </w:rPr>
        <w:t>:</w:t>
      </w:r>
      <w:r w:rsidR="00F34248">
        <w:rPr>
          <w:rStyle w:val="NormalboldChar"/>
        </w:rPr>
        <w:t>0</w:t>
      </w:r>
      <w:r w:rsidRPr="00A773D4">
        <w:rPr>
          <w:rStyle w:val="NormalboldChar"/>
        </w:rPr>
        <w:t>0am Registration</w:t>
      </w:r>
    </w:p>
    <w:p w14:paraId="592D05D3" w14:textId="77777777" w:rsidR="00E64C19" w:rsidRDefault="00E64C19" w:rsidP="00E64C19">
      <w:pPr>
        <w:pStyle w:val="NormalBoldTime"/>
        <w:spacing w:after="120"/>
      </w:pPr>
      <w:r>
        <w:t>10:</w:t>
      </w:r>
      <w:r w:rsidRPr="00ED4574">
        <w:t>00</w:t>
      </w:r>
      <w:r>
        <w:t xml:space="preserve">am </w:t>
      </w:r>
      <w:r w:rsidRPr="00CB7AFF">
        <w:rPr>
          <w:rFonts w:cs="Arial"/>
        </w:rPr>
        <w:t>–</w:t>
      </w:r>
      <w:r>
        <w:rPr>
          <w:rFonts w:cs="Arial"/>
        </w:rPr>
        <w:t xml:space="preserve"> </w:t>
      </w:r>
      <w:r>
        <w:t>10:30am Morning Tea</w:t>
      </w:r>
    </w:p>
    <w:p w14:paraId="22BEF349" w14:textId="77777777" w:rsidR="00E64C19" w:rsidRPr="00A773D4" w:rsidRDefault="00E64C19" w:rsidP="00E64C19">
      <w:pPr>
        <w:pStyle w:val="Heading3"/>
      </w:pPr>
      <w:r w:rsidRPr="002B5220">
        <w:t xml:space="preserve">10:30am – 5:00pm </w:t>
      </w:r>
      <w:r>
        <w:t>ABA</w:t>
      </w:r>
      <w:r w:rsidRPr="002B5220">
        <w:t xml:space="preserve"> Annual Meeting</w:t>
      </w:r>
    </w:p>
    <w:p w14:paraId="2A5746EA" w14:textId="77777777" w:rsidR="00664F0B" w:rsidRPr="00881180" w:rsidRDefault="00664F0B" w:rsidP="00127927">
      <w:pPr>
        <w:pStyle w:val="Normalbold"/>
      </w:pPr>
      <w:r w:rsidRPr="001447EB">
        <w:t xml:space="preserve">Chair: </w:t>
      </w:r>
      <w:r>
        <w:t>Jordie Howell</w:t>
      </w:r>
    </w:p>
    <w:p w14:paraId="148D5CF8" w14:textId="77777777" w:rsidR="00664F0B" w:rsidRPr="00510C66" w:rsidRDefault="00664F0B" w:rsidP="00127927">
      <w:r>
        <w:t>The</w:t>
      </w:r>
      <w:r w:rsidRPr="00871FA9">
        <w:t xml:space="preserve"> agenda for the day will be </w:t>
      </w:r>
      <w:r>
        <w:t>circulated</w:t>
      </w:r>
      <w:r w:rsidRPr="00871FA9">
        <w:t xml:space="preserve"> </w:t>
      </w:r>
      <w:r>
        <w:t xml:space="preserve">prior to the meeting. </w:t>
      </w:r>
      <w:r w:rsidRPr="00871FA9">
        <w:t>Further details will be made available through the OZBRL listserv.</w:t>
      </w:r>
    </w:p>
    <w:p w14:paraId="6C80282A" w14:textId="77777777" w:rsidR="00E64C19" w:rsidRPr="006D7C76" w:rsidRDefault="00E64C19" w:rsidP="00E64C19">
      <w:pPr>
        <w:pStyle w:val="NormalBoldTime"/>
        <w:rPr>
          <w:rStyle w:val="Style44pt"/>
          <w:b w:val="0"/>
          <w:bCs w:val="0"/>
          <w:sz w:val="24"/>
        </w:rPr>
      </w:pPr>
      <w:r>
        <w:t xml:space="preserve">12:30pm </w:t>
      </w:r>
      <w:r w:rsidRPr="00CB7AFF">
        <w:rPr>
          <w:rFonts w:cs="Arial"/>
        </w:rPr>
        <w:t>–</w:t>
      </w:r>
      <w:r>
        <w:rPr>
          <w:rFonts w:cs="Arial"/>
        </w:rPr>
        <w:t xml:space="preserve"> 1:30</w:t>
      </w:r>
      <w:r>
        <w:t xml:space="preserve">pm </w:t>
      </w:r>
      <w:r w:rsidRPr="00ED4574">
        <w:t>Lunch</w:t>
      </w:r>
    </w:p>
    <w:p w14:paraId="22091167" w14:textId="77777777" w:rsidR="00664F0B" w:rsidRPr="00CC5EF6" w:rsidRDefault="00664F0B" w:rsidP="00127927">
      <w:pPr>
        <w:pStyle w:val="Normalbold"/>
      </w:pPr>
      <w:r>
        <w:t xml:space="preserve">1:30pm </w:t>
      </w:r>
      <w:r w:rsidRPr="00CB7AFF">
        <w:rPr>
          <w:rFonts w:cs="Arial"/>
        </w:rPr>
        <w:t>–</w:t>
      </w:r>
      <w:r>
        <w:rPr>
          <w:rFonts w:cs="Arial"/>
        </w:rPr>
        <w:t xml:space="preserve"> </w:t>
      </w:r>
      <w:r>
        <w:t>3:00pm ABA Meeting continued</w:t>
      </w:r>
    </w:p>
    <w:p w14:paraId="4C4F9C8B" w14:textId="77777777" w:rsidR="00E64C19" w:rsidRPr="00982B81" w:rsidRDefault="00E64C19" w:rsidP="00E64C19">
      <w:pPr>
        <w:pStyle w:val="NormalBoldTime"/>
        <w:rPr>
          <w:rStyle w:val="Style44pt"/>
          <w:b w:val="0"/>
          <w:bCs w:val="0"/>
        </w:rPr>
      </w:pPr>
      <w:r>
        <w:t xml:space="preserve">3:00pm </w:t>
      </w:r>
      <w:r w:rsidRPr="00CB7AFF">
        <w:rPr>
          <w:rFonts w:cs="Arial"/>
        </w:rPr>
        <w:t>–</w:t>
      </w:r>
      <w:r>
        <w:rPr>
          <w:rFonts w:cs="Arial"/>
        </w:rPr>
        <w:t xml:space="preserve"> </w:t>
      </w:r>
      <w:r>
        <w:t>3:3</w:t>
      </w:r>
      <w:r w:rsidRPr="00ED4574">
        <w:t>0</w:t>
      </w:r>
      <w:r>
        <w:t>pm Afternoon Tea</w:t>
      </w:r>
    </w:p>
    <w:p w14:paraId="0E819FD5" w14:textId="77777777" w:rsidR="00664F0B" w:rsidRPr="00CC5EF6" w:rsidRDefault="00664F0B" w:rsidP="00127927">
      <w:pPr>
        <w:pStyle w:val="Normalbold"/>
      </w:pPr>
      <w:r>
        <w:t>3:3</w:t>
      </w:r>
      <w:r w:rsidRPr="00CB7AFF">
        <w:t>0</w:t>
      </w:r>
      <w:r>
        <w:t xml:space="preserve">pm </w:t>
      </w:r>
      <w:r w:rsidRPr="00CB7AFF">
        <w:rPr>
          <w:rFonts w:cs="Arial"/>
        </w:rPr>
        <w:t>–</w:t>
      </w:r>
      <w:r>
        <w:rPr>
          <w:rFonts w:cs="Arial"/>
        </w:rPr>
        <w:t xml:space="preserve"> </w:t>
      </w:r>
      <w:r>
        <w:t>5:00pm ABA Meeting continued</w:t>
      </w:r>
    </w:p>
    <w:p w14:paraId="54E67274" w14:textId="77777777" w:rsidR="00E64C19" w:rsidRDefault="00E64C19" w:rsidP="00E64C19">
      <w:pPr>
        <w:pStyle w:val="Heading3"/>
      </w:pPr>
      <w:r w:rsidRPr="00F1323A">
        <w:t>6:00</w:t>
      </w:r>
      <w:r>
        <w:t>pm</w:t>
      </w:r>
      <w:r w:rsidRPr="00F1323A">
        <w:t xml:space="preserve"> – 8:00pm Welcome Function and Conference Opening</w:t>
      </w:r>
    </w:p>
    <w:p w14:paraId="68C5975E" w14:textId="77777777" w:rsidR="00E64C19" w:rsidRDefault="00E64C19" w:rsidP="00E64C19">
      <w:pPr>
        <w:pStyle w:val="Normalbold"/>
        <w:rPr>
          <w:rFonts w:cs="Arial"/>
        </w:rPr>
      </w:pPr>
      <w:r w:rsidRPr="008A63AB">
        <w:t>Venue:</w:t>
      </w:r>
      <w:r w:rsidR="00F477D7">
        <w:t xml:space="preserve"> Oxford 2</w:t>
      </w:r>
      <w:r w:rsidR="00F34248">
        <w:rPr>
          <w:rFonts w:cs="Arial"/>
        </w:rPr>
        <w:t xml:space="preserve"> Room,</w:t>
      </w:r>
      <w:r>
        <w:rPr>
          <w:rFonts w:cs="Arial"/>
        </w:rPr>
        <w:t xml:space="preserve"> </w:t>
      </w:r>
      <w:proofErr w:type="spellStart"/>
      <w:r>
        <w:rPr>
          <w:rFonts w:cs="Arial"/>
        </w:rPr>
        <w:t>Rydges</w:t>
      </w:r>
      <w:proofErr w:type="spellEnd"/>
      <w:r w:rsidR="00F34248">
        <w:rPr>
          <w:rFonts w:cs="Arial"/>
        </w:rPr>
        <w:t xml:space="preserve"> Sydney Central</w:t>
      </w:r>
    </w:p>
    <w:p w14:paraId="4F4F79AD" w14:textId="77777777" w:rsidR="00821524" w:rsidRPr="00821524" w:rsidRDefault="00821524" w:rsidP="00664F0B">
      <w:pPr>
        <w:pStyle w:val="Heading2"/>
      </w:pPr>
      <w:r>
        <w:br w:type="page"/>
      </w:r>
      <w:r w:rsidRPr="00821524">
        <w:lastRenderedPageBreak/>
        <w:t>Sunday 7 May 2023</w:t>
      </w:r>
    </w:p>
    <w:p w14:paraId="3C20DD96" w14:textId="77777777" w:rsidR="00821524" w:rsidRPr="00821524" w:rsidRDefault="00821524" w:rsidP="00821524">
      <w:pPr>
        <w:tabs>
          <w:tab w:val="left" w:pos="1985"/>
        </w:tabs>
        <w:spacing w:before="240"/>
        <w:ind w:left="567" w:hanging="567"/>
        <w:rPr>
          <w:b/>
          <w:bCs/>
          <w:kern w:val="28"/>
        </w:rPr>
      </w:pPr>
      <w:r w:rsidRPr="00821524">
        <w:rPr>
          <w:b/>
          <w:bCs/>
          <w:kern w:val="28"/>
        </w:rPr>
        <w:t xml:space="preserve">8:30am </w:t>
      </w:r>
      <w:r w:rsidRPr="00821524">
        <w:rPr>
          <w:rFonts w:cs="Arial"/>
          <w:b/>
          <w:bCs/>
          <w:kern w:val="28"/>
        </w:rPr>
        <w:t xml:space="preserve">– </w:t>
      </w:r>
      <w:r w:rsidRPr="00821524">
        <w:rPr>
          <w:b/>
          <w:bCs/>
          <w:kern w:val="28"/>
        </w:rPr>
        <w:t>9:15am Registration</w:t>
      </w:r>
    </w:p>
    <w:p w14:paraId="5BD38B11" w14:textId="77777777" w:rsidR="00821524" w:rsidRPr="00821524" w:rsidRDefault="00821524" w:rsidP="00821524">
      <w:pPr>
        <w:tabs>
          <w:tab w:val="left" w:pos="1985"/>
        </w:tabs>
        <w:spacing w:before="240"/>
        <w:ind w:left="567" w:hanging="567"/>
        <w:rPr>
          <w:b/>
          <w:bCs/>
          <w:kern w:val="28"/>
        </w:rPr>
      </w:pPr>
      <w:r w:rsidRPr="00821524">
        <w:rPr>
          <w:b/>
          <w:bCs/>
          <w:kern w:val="28"/>
        </w:rPr>
        <w:t xml:space="preserve">8:30am </w:t>
      </w:r>
      <w:r w:rsidRPr="00821524">
        <w:rPr>
          <w:rFonts w:cs="Arial"/>
          <w:b/>
          <w:bCs/>
          <w:kern w:val="28"/>
        </w:rPr>
        <w:t xml:space="preserve">– </w:t>
      </w:r>
      <w:r w:rsidRPr="00821524">
        <w:rPr>
          <w:b/>
          <w:bCs/>
          <w:kern w:val="28"/>
        </w:rPr>
        <w:t xml:space="preserve">5:30pm Technology and Services Exhibition </w:t>
      </w:r>
    </w:p>
    <w:p w14:paraId="0FA65C8A" w14:textId="77777777" w:rsidR="00821524" w:rsidRPr="00821524" w:rsidRDefault="00821524" w:rsidP="00664F0B">
      <w:pPr>
        <w:pStyle w:val="Heading3"/>
      </w:pPr>
      <w:r w:rsidRPr="00821524">
        <w:t>9:15am – 10:30am Session 1 Plenary</w:t>
      </w:r>
    </w:p>
    <w:p w14:paraId="22481051" w14:textId="77777777" w:rsidR="00821524" w:rsidRPr="00821524" w:rsidRDefault="00821524" w:rsidP="00821524">
      <w:pPr>
        <w:rPr>
          <w:b/>
          <w:kern w:val="28"/>
        </w:rPr>
      </w:pPr>
      <w:r w:rsidRPr="00821524">
        <w:rPr>
          <w:b/>
          <w:kern w:val="28"/>
        </w:rPr>
        <w:t xml:space="preserve">Chair: </w:t>
      </w:r>
      <w:r w:rsidRPr="00821524">
        <w:rPr>
          <w:kern w:val="28"/>
        </w:rPr>
        <w:t>Sonali Marathe</w:t>
      </w:r>
    </w:p>
    <w:p w14:paraId="3DE3DF68" w14:textId="77777777" w:rsidR="00821524" w:rsidRPr="00821524" w:rsidRDefault="00821524" w:rsidP="00821524">
      <w:pPr>
        <w:tabs>
          <w:tab w:val="left" w:pos="1985"/>
        </w:tabs>
        <w:spacing w:before="180" w:after="60"/>
        <w:ind w:left="567" w:hanging="567"/>
        <w:rPr>
          <w:b/>
          <w:bCs/>
          <w:kern w:val="28"/>
        </w:rPr>
      </w:pPr>
      <w:r w:rsidRPr="00821524">
        <w:rPr>
          <w:b/>
          <w:bCs/>
          <w:kern w:val="28"/>
        </w:rPr>
        <w:t>9:15am – 9:45am</w:t>
      </w:r>
      <w:r w:rsidR="00664F0B">
        <w:rPr>
          <w:b/>
          <w:bCs/>
          <w:kern w:val="28"/>
        </w:rPr>
        <w:t>:</w:t>
      </w:r>
    </w:p>
    <w:p w14:paraId="7CC364D0" w14:textId="77777777" w:rsidR="00821524" w:rsidRPr="00821524" w:rsidRDefault="00821524" w:rsidP="00821524">
      <w:r w:rsidRPr="00821524">
        <w:t>Conference Announcements and Roll Call</w:t>
      </w:r>
    </w:p>
    <w:p w14:paraId="2A4FF69D" w14:textId="77777777" w:rsidR="00821524" w:rsidRPr="00821524" w:rsidRDefault="00821524" w:rsidP="00821524">
      <w:pPr>
        <w:tabs>
          <w:tab w:val="left" w:pos="1985"/>
        </w:tabs>
        <w:spacing w:before="180" w:after="60"/>
        <w:ind w:left="567" w:hanging="567"/>
        <w:rPr>
          <w:b/>
          <w:bCs/>
          <w:kern w:val="28"/>
        </w:rPr>
      </w:pPr>
      <w:r w:rsidRPr="00821524">
        <w:rPr>
          <w:b/>
          <w:bCs/>
          <w:kern w:val="28"/>
        </w:rPr>
        <w:t>9:45am – 10:00am</w:t>
      </w:r>
    </w:p>
    <w:p w14:paraId="175704B3" w14:textId="77777777" w:rsidR="00821524" w:rsidRPr="00821524" w:rsidRDefault="00821524" w:rsidP="00821524">
      <w:pPr>
        <w:tabs>
          <w:tab w:val="left" w:pos="1985"/>
        </w:tabs>
        <w:spacing w:before="120" w:after="0"/>
        <w:ind w:left="567" w:hanging="567"/>
        <w:rPr>
          <w:b/>
          <w:bCs/>
          <w:kern w:val="28"/>
        </w:rPr>
      </w:pPr>
      <w:r w:rsidRPr="00821524">
        <w:rPr>
          <w:b/>
          <w:bCs/>
          <w:kern w:val="28"/>
        </w:rPr>
        <w:t>Welcome and President’s Introduction:</w:t>
      </w:r>
    </w:p>
    <w:p w14:paraId="700AEEF2" w14:textId="77777777" w:rsidR="00821524" w:rsidRPr="00821524" w:rsidRDefault="00821524" w:rsidP="00821524">
      <w:r w:rsidRPr="00821524">
        <w:t>Sonali Marathe, President, Round Table on Information Access for People with Print Disabilities Inc.</w:t>
      </w:r>
    </w:p>
    <w:p w14:paraId="6CD402DD" w14:textId="77777777" w:rsidR="00821524" w:rsidRPr="00821524" w:rsidRDefault="00821524" w:rsidP="00821524">
      <w:pPr>
        <w:tabs>
          <w:tab w:val="left" w:pos="1985"/>
        </w:tabs>
        <w:spacing w:before="180" w:after="60"/>
        <w:ind w:left="567" w:hanging="567"/>
        <w:rPr>
          <w:b/>
          <w:bCs/>
          <w:kern w:val="28"/>
        </w:rPr>
      </w:pPr>
      <w:r w:rsidRPr="00821524">
        <w:rPr>
          <w:b/>
          <w:bCs/>
          <w:kern w:val="28"/>
        </w:rPr>
        <w:t>10:00am – 10:30am</w:t>
      </w:r>
    </w:p>
    <w:p w14:paraId="3B0B91E8" w14:textId="77777777" w:rsidR="00821524" w:rsidRPr="00821524" w:rsidRDefault="00821524" w:rsidP="00821524">
      <w:pPr>
        <w:tabs>
          <w:tab w:val="left" w:pos="1985"/>
        </w:tabs>
        <w:spacing w:before="120" w:after="60"/>
        <w:ind w:left="567" w:hanging="567"/>
        <w:rPr>
          <w:b/>
          <w:bCs/>
          <w:kern w:val="28"/>
        </w:rPr>
      </w:pPr>
      <w:r w:rsidRPr="00821524">
        <w:rPr>
          <w:b/>
          <w:bCs/>
          <w:kern w:val="28"/>
        </w:rPr>
        <w:t>1</w:t>
      </w:r>
      <w:r w:rsidRPr="00821524">
        <w:rPr>
          <w:b/>
          <w:bCs/>
          <w:kern w:val="28"/>
        </w:rPr>
        <w:tab/>
      </w:r>
      <w:bookmarkStart w:id="0" w:name="_Hlk127127623"/>
      <w:r w:rsidRPr="00821524">
        <w:rPr>
          <w:b/>
          <w:bCs/>
          <w:kern w:val="28"/>
        </w:rPr>
        <w:t>Harder, Better, Faster, Stronger!</w:t>
      </w:r>
      <w:bookmarkEnd w:id="0"/>
    </w:p>
    <w:p w14:paraId="6A0ACD1F" w14:textId="77777777" w:rsidR="00821524" w:rsidRPr="00821524" w:rsidRDefault="00821524" w:rsidP="00821524">
      <w:pPr>
        <w:tabs>
          <w:tab w:val="left" w:pos="1985"/>
        </w:tabs>
        <w:spacing w:before="120" w:after="0"/>
        <w:ind w:left="567" w:hanging="567"/>
        <w:rPr>
          <w:b/>
          <w:bCs/>
          <w:kern w:val="28"/>
        </w:rPr>
      </w:pPr>
      <w:r w:rsidRPr="00821524">
        <w:rPr>
          <w:b/>
          <w:bCs/>
          <w:kern w:val="28"/>
        </w:rPr>
        <w:t>Keynote Address via Zoom:</w:t>
      </w:r>
    </w:p>
    <w:p w14:paraId="39811757" w14:textId="77777777" w:rsidR="00821524" w:rsidRPr="00821524" w:rsidRDefault="00821524" w:rsidP="00821524">
      <w:r w:rsidRPr="00821524">
        <w:rPr>
          <w:rFonts w:cs="Arial"/>
        </w:rPr>
        <w:t>Richard Orme, Chief Executive, DAISY Consortium</w:t>
      </w:r>
    </w:p>
    <w:p w14:paraId="0BE0F412" w14:textId="77777777" w:rsidR="00821524" w:rsidRPr="00821524" w:rsidRDefault="00821524" w:rsidP="00821524">
      <w:pPr>
        <w:tabs>
          <w:tab w:val="left" w:pos="1985"/>
        </w:tabs>
        <w:spacing w:before="240"/>
        <w:ind w:left="567" w:hanging="567"/>
        <w:rPr>
          <w:b/>
          <w:bCs/>
          <w:kern w:val="28"/>
        </w:rPr>
      </w:pPr>
      <w:r w:rsidRPr="00821524">
        <w:rPr>
          <w:b/>
          <w:bCs/>
          <w:kern w:val="28"/>
        </w:rPr>
        <w:t xml:space="preserve">10:30am </w:t>
      </w:r>
      <w:r w:rsidRPr="00821524">
        <w:rPr>
          <w:rFonts w:cs="Arial"/>
          <w:b/>
          <w:bCs/>
          <w:kern w:val="28"/>
        </w:rPr>
        <w:t xml:space="preserve">– </w:t>
      </w:r>
      <w:r w:rsidRPr="00821524">
        <w:rPr>
          <w:b/>
          <w:bCs/>
          <w:kern w:val="28"/>
        </w:rPr>
        <w:t>11:00am Morning Tea</w:t>
      </w:r>
    </w:p>
    <w:p w14:paraId="67D353C8" w14:textId="77777777" w:rsidR="00821524" w:rsidRPr="00821524" w:rsidRDefault="00821524" w:rsidP="00165D2C">
      <w:pPr>
        <w:pStyle w:val="Heading3"/>
      </w:pPr>
      <w:r w:rsidRPr="00821524">
        <w:t>11:00am – 12:30pm Concurrent Sessions 2 &amp; 3</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tblCellMar>
        <w:tblLook w:val="01E0" w:firstRow="1" w:lastRow="1" w:firstColumn="1" w:lastColumn="1" w:noHBand="0" w:noVBand="0"/>
        <w:tblDescription w:val="11:00am – 12:30pm Concurrent Sessions 2 &amp; 3"/>
      </w:tblPr>
      <w:tblGrid>
        <w:gridCol w:w="5211"/>
        <w:gridCol w:w="5211"/>
      </w:tblGrid>
      <w:tr w:rsidR="009B1478" w:rsidRPr="009B1478" w14:paraId="09D46E9E" w14:textId="77777777" w:rsidTr="00F44B4A">
        <w:trPr>
          <w:cantSplit/>
          <w:tblHeader/>
        </w:trPr>
        <w:tc>
          <w:tcPr>
            <w:tcW w:w="5211" w:type="dxa"/>
            <w:tcBorders>
              <w:top w:val="single" w:sz="4" w:space="0" w:color="auto"/>
              <w:left w:val="single" w:sz="4" w:space="0" w:color="auto"/>
              <w:bottom w:val="single" w:sz="4" w:space="0" w:color="auto"/>
              <w:right w:val="single" w:sz="4" w:space="0" w:color="auto"/>
            </w:tcBorders>
            <w:shd w:val="clear" w:color="auto" w:fill="E7E6E6" w:themeFill="background2"/>
          </w:tcPr>
          <w:p w14:paraId="077338A6" w14:textId="77777777" w:rsidR="00821524" w:rsidRPr="009B1478" w:rsidRDefault="00821524" w:rsidP="00F44B4A">
            <w:pPr>
              <w:pStyle w:val="Time"/>
              <w:rPr>
                <w:bCs/>
                <w:color w:val="auto"/>
                <w:kern w:val="28"/>
              </w:rPr>
            </w:pPr>
            <w:bookmarkStart w:id="1" w:name="RowTitle_Session2And3"/>
            <w:bookmarkEnd w:id="1"/>
            <w:r w:rsidRPr="009B1478">
              <w:rPr>
                <w:bCs/>
                <w:color w:val="auto"/>
                <w:kern w:val="28"/>
              </w:rPr>
              <w:t xml:space="preserve">Session 2 </w:t>
            </w:r>
            <w:r w:rsidRPr="009B1478">
              <w:rPr>
                <w:color w:val="auto"/>
              </w:rPr>
              <w:t xml:space="preserve">Chair: </w:t>
            </w:r>
            <w:r w:rsidRPr="009B1478">
              <w:rPr>
                <w:b w:val="0"/>
                <w:color w:val="auto"/>
              </w:rPr>
              <w:t xml:space="preserve">Sondra </w:t>
            </w:r>
            <w:proofErr w:type="spellStart"/>
            <w:r w:rsidRPr="009B1478">
              <w:rPr>
                <w:b w:val="0"/>
                <w:color w:val="auto"/>
              </w:rPr>
              <w:t>Wibberley</w:t>
            </w:r>
            <w:proofErr w:type="spellEnd"/>
          </w:p>
        </w:tc>
        <w:tc>
          <w:tcPr>
            <w:tcW w:w="5211" w:type="dxa"/>
            <w:tcBorders>
              <w:top w:val="single" w:sz="4" w:space="0" w:color="auto"/>
              <w:left w:val="single" w:sz="4" w:space="0" w:color="auto"/>
              <w:bottom w:val="single" w:sz="4" w:space="0" w:color="auto"/>
              <w:right w:val="single" w:sz="4" w:space="0" w:color="auto"/>
            </w:tcBorders>
            <w:shd w:val="clear" w:color="auto" w:fill="E7E6E6" w:themeFill="background2"/>
          </w:tcPr>
          <w:p w14:paraId="4A5A737F" w14:textId="77777777" w:rsidR="00821524" w:rsidRPr="009B1478" w:rsidRDefault="00821524" w:rsidP="00F44B4A">
            <w:pPr>
              <w:pStyle w:val="Time"/>
              <w:rPr>
                <w:color w:val="auto"/>
              </w:rPr>
            </w:pPr>
            <w:r w:rsidRPr="009B1478">
              <w:rPr>
                <w:color w:val="auto"/>
              </w:rPr>
              <w:t xml:space="preserve">Session 3 Chair: </w:t>
            </w:r>
            <w:r w:rsidRPr="009B1478">
              <w:rPr>
                <w:b w:val="0"/>
                <w:color w:val="auto"/>
              </w:rPr>
              <w:t>Jordie Howell</w:t>
            </w:r>
          </w:p>
        </w:tc>
      </w:tr>
      <w:tr w:rsidR="00821524" w:rsidRPr="00821524" w14:paraId="544C8C18" w14:textId="77777777">
        <w:trPr>
          <w:cantSplit/>
        </w:trPr>
        <w:tc>
          <w:tcPr>
            <w:tcW w:w="5211" w:type="dxa"/>
            <w:tcBorders>
              <w:top w:val="single" w:sz="4" w:space="0" w:color="auto"/>
              <w:left w:val="single" w:sz="4" w:space="0" w:color="auto"/>
              <w:bottom w:val="single" w:sz="4" w:space="0" w:color="auto"/>
              <w:right w:val="single" w:sz="4" w:space="0" w:color="auto"/>
            </w:tcBorders>
          </w:tcPr>
          <w:p w14:paraId="1E3AF8C8" w14:textId="77777777" w:rsidR="00821524" w:rsidRPr="00821524" w:rsidRDefault="00821524" w:rsidP="00F44B4A">
            <w:pPr>
              <w:pStyle w:val="Time"/>
            </w:pPr>
            <w:r w:rsidRPr="00821524">
              <w:t>11:00am – 11:30am:</w:t>
            </w:r>
          </w:p>
          <w:p w14:paraId="5530E9CC" w14:textId="77777777" w:rsidR="00821524" w:rsidRPr="00821524" w:rsidRDefault="00821524" w:rsidP="00821524">
            <w:pPr>
              <w:tabs>
                <w:tab w:val="left" w:pos="1985"/>
              </w:tabs>
              <w:spacing w:before="120" w:after="60"/>
              <w:ind w:left="567" w:hanging="567"/>
              <w:rPr>
                <w:b/>
                <w:bCs/>
                <w:kern w:val="28"/>
              </w:rPr>
            </w:pPr>
            <w:r w:rsidRPr="00821524">
              <w:rPr>
                <w:b/>
                <w:bCs/>
                <w:kern w:val="28"/>
              </w:rPr>
              <w:t>2a</w:t>
            </w:r>
            <w:r w:rsidRPr="00821524">
              <w:rPr>
                <w:b/>
                <w:bCs/>
                <w:kern w:val="28"/>
              </w:rPr>
              <w:tab/>
              <w:t xml:space="preserve">What Have We Learned? </w:t>
            </w:r>
          </w:p>
          <w:p w14:paraId="29EC164E" w14:textId="77777777" w:rsidR="00821524" w:rsidRPr="00821524" w:rsidRDefault="00821524" w:rsidP="00821524">
            <w:pPr>
              <w:tabs>
                <w:tab w:val="left" w:pos="1985"/>
              </w:tabs>
              <w:spacing w:before="120" w:after="0"/>
              <w:ind w:left="567" w:hanging="567"/>
              <w:rPr>
                <w:b/>
                <w:bCs/>
                <w:kern w:val="28"/>
                <w:u w:color="00B050"/>
              </w:rPr>
            </w:pPr>
            <w:r w:rsidRPr="00821524">
              <w:rPr>
                <w:b/>
                <w:bCs/>
                <w:kern w:val="28"/>
                <w:u w:color="00B050"/>
              </w:rPr>
              <w:t>Presenter:</w:t>
            </w:r>
          </w:p>
          <w:p w14:paraId="15308DE2" w14:textId="77777777" w:rsidR="00821524" w:rsidRPr="00821524" w:rsidRDefault="00821524" w:rsidP="00821524">
            <w:r w:rsidRPr="00821524">
              <w:t>Manisha Amin, CEO, Centre for Inclusive Design (CFID)</w:t>
            </w:r>
          </w:p>
        </w:tc>
        <w:tc>
          <w:tcPr>
            <w:tcW w:w="5211" w:type="dxa"/>
            <w:tcBorders>
              <w:top w:val="single" w:sz="4" w:space="0" w:color="auto"/>
              <w:left w:val="single" w:sz="4" w:space="0" w:color="auto"/>
              <w:bottom w:val="single" w:sz="4" w:space="0" w:color="auto"/>
              <w:right w:val="single" w:sz="4" w:space="0" w:color="auto"/>
            </w:tcBorders>
            <w:hideMark/>
          </w:tcPr>
          <w:p w14:paraId="1C5195DB" w14:textId="77777777" w:rsidR="00821524" w:rsidRPr="00821524" w:rsidRDefault="00821524" w:rsidP="00F44B4A">
            <w:pPr>
              <w:pStyle w:val="Time"/>
            </w:pPr>
            <w:r w:rsidRPr="00821524">
              <w:t>11:00am – 11:30am:</w:t>
            </w:r>
          </w:p>
          <w:p w14:paraId="04444118" w14:textId="77777777" w:rsidR="00821524" w:rsidRPr="00821524" w:rsidRDefault="00821524" w:rsidP="00821524">
            <w:pPr>
              <w:tabs>
                <w:tab w:val="left" w:pos="1985"/>
              </w:tabs>
              <w:spacing w:before="120" w:after="60"/>
              <w:ind w:left="567" w:hanging="567"/>
              <w:rPr>
                <w:b/>
                <w:bCs/>
                <w:kern w:val="28"/>
              </w:rPr>
            </w:pPr>
            <w:r w:rsidRPr="00821524">
              <w:rPr>
                <w:b/>
                <w:bCs/>
                <w:kern w:val="28"/>
              </w:rPr>
              <w:t>3a</w:t>
            </w:r>
            <w:r w:rsidRPr="00821524">
              <w:rPr>
                <w:b/>
                <w:bCs/>
                <w:kern w:val="28"/>
              </w:rPr>
              <w:tab/>
              <w:t>The Long and Winding Road to Audio Description on Australian Television: Lessons in Systemic Advocacy</w:t>
            </w:r>
          </w:p>
          <w:p w14:paraId="77272555" w14:textId="77777777" w:rsidR="00821524" w:rsidRPr="00821524" w:rsidRDefault="00821524" w:rsidP="00821524">
            <w:pPr>
              <w:tabs>
                <w:tab w:val="left" w:pos="1985"/>
              </w:tabs>
              <w:spacing w:before="120" w:after="0"/>
              <w:ind w:left="567" w:hanging="567"/>
              <w:rPr>
                <w:b/>
                <w:bCs/>
                <w:kern w:val="28"/>
                <w:u w:color="00B050"/>
              </w:rPr>
            </w:pPr>
            <w:r w:rsidRPr="00821524">
              <w:rPr>
                <w:b/>
                <w:bCs/>
                <w:kern w:val="28"/>
                <w:u w:color="00B050"/>
              </w:rPr>
              <w:t>Presenter via Zoom:</w:t>
            </w:r>
          </w:p>
          <w:p w14:paraId="7033F2FB" w14:textId="77777777" w:rsidR="00821524" w:rsidRPr="00821524" w:rsidRDefault="00821524" w:rsidP="00821524">
            <w:r w:rsidRPr="00821524">
              <w:t>Lauren Henley, Senior Systemic Advocate at the Australian Federation of Disability Organisations (AFDO)</w:t>
            </w:r>
          </w:p>
        </w:tc>
      </w:tr>
      <w:tr w:rsidR="00821524" w:rsidRPr="00821524" w14:paraId="08A0F2FE" w14:textId="77777777">
        <w:trPr>
          <w:cantSplit/>
        </w:trPr>
        <w:tc>
          <w:tcPr>
            <w:tcW w:w="5211" w:type="dxa"/>
            <w:tcBorders>
              <w:top w:val="single" w:sz="4" w:space="0" w:color="auto"/>
              <w:left w:val="single" w:sz="4" w:space="0" w:color="auto"/>
              <w:bottom w:val="single" w:sz="4" w:space="0" w:color="auto"/>
              <w:right w:val="single" w:sz="4" w:space="0" w:color="auto"/>
            </w:tcBorders>
          </w:tcPr>
          <w:p w14:paraId="58793E23" w14:textId="77777777" w:rsidR="00821524" w:rsidRPr="00F44B4A" w:rsidRDefault="00821524" w:rsidP="00F44B4A">
            <w:pPr>
              <w:pStyle w:val="Time"/>
            </w:pPr>
            <w:r w:rsidRPr="00F44B4A">
              <w:lastRenderedPageBreak/>
              <w:t>11:30am – 12:00pm:</w:t>
            </w:r>
          </w:p>
          <w:p w14:paraId="2A3B43B2" w14:textId="77777777" w:rsidR="00821524" w:rsidRPr="00821524" w:rsidRDefault="00821524" w:rsidP="00821524">
            <w:pPr>
              <w:tabs>
                <w:tab w:val="left" w:pos="1985"/>
              </w:tabs>
              <w:spacing w:before="120" w:after="60"/>
              <w:ind w:left="567" w:hanging="567"/>
              <w:rPr>
                <w:b/>
                <w:bCs/>
                <w:kern w:val="28"/>
              </w:rPr>
            </w:pPr>
            <w:r w:rsidRPr="00821524">
              <w:rPr>
                <w:b/>
                <w:bCs/>
                <w:kern w:val="28"/>
              </w:rPr>
              <w:t>2b</w:t>
            </w:r>
            <w:r w:rsidRPr="00821524">
              <w:rPr>
                <w:b/>
                <w:bCs/>
                <w:kern w:val="28"/>
              </w:rPr>
              <w:tab/>
              <w:t>ARC Linkage Project: 3D Printing for Touch Readers – The Finishing Touches</w:t>
            </w:r>
          </w:p>
          <w:p w14:paraId="0A534796"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0511311B" w14:textId="77777777" w:rsidR="00821524" w:rsidRPr="00821524" w:rsidRDefault="00821524" w:rsidP="00821524">
            <w:r w:rsidRPr="00821524">
              <w:rPr>
                <w:bCs/>
              </w:rPr>
              <w:t>Leona Holloway, Research Assistant, Inclusive Technologies, Faculty of Information Technology, Monash University</w:t>
            </w:r>
          </w:p>
        </w:tc>
        <w:tc>
          <w:tcPr>
            <w:tcW w:w="5211" w:type="dxa"/>
            <w:tcBorders>
              <w:top w:val="single" w:sz="4" w:space="0" w:color="auto"/>
              <w:left w:val="single" w:sz="4" w:space="0" w:color="auto"/>
              <w:bottom w:val="single" w:sz="4" w:space="0" w:color="auto"/>
              <w:right w:val="single" w:sz="4" w:space="0" w:color="auto"/>
            </w:tcBorders>
          </w:tcPr>
          <w:p w14:paraId="5F56602E" w14:textId="77777777" w:rsidR="00821524" w:rsidRPr="00821524" w:rsidRDefault="00821524" w:rsidP="00F44B4A">
            <w:pPr>
              <w:pStyle w:val="Time"/>
            </w:pPr>
            <w:r w:rsidRPr="00821524">
              <w:t>11:30am – 12:00pm:</w:t>
            </w:r>
          </w:p>
          <w:p w14:paraId="19863064" w14:textId="77777777" w:rsidR="00821524" w:rsidRPr="00821524" w:rsidRDefault="00821524" w:rsidP="00821524">
            <w:pPr>
              <w:tabs>
                <w:tab w:val="left" w:pos="1985"/>
              </w:tabs>
              <w:spacing w:before="120" w:after="60"/>
              <w:ind w:left="567" w:hanging="567"/>
              <w:rPr>
                <w:b/>
                <w:bCs/>
                <w:kern w:val="28"/>
              </w:rPr>
            </w:pPr>
            <w:r w:rsidRPr="00821524">
              <w:rPr>
                <w:b/>
                <w:bCs/>
                <w:kern w:val="28"/>
              </w:rPr>
              <w:t>3b</w:t>
            </w:r>
            <w:r w:rsidRPr="00821524">
              <w:rPr>
                <w:b/>
                <w:bCs/>
                <w:kern w:val="28"/>
              </w:rPr>
              <w:tab/>
              <w:t>Bringing Braille LEGO Bricks Downunder</w:t>
            </w:r>
          </w:p>
          <w:p w14:paraId="7DF0C57A" w14:textId="77777777" w:rsidR="00821524" w:rsidRPr="00821524" w:rsidRDefault="00821524" w:rsidP="00821524">
            <w:pPr>
              <w:tabs>
                <w:tab w:val="left" w:pos="1985"/>
              </w:tabs>
              <w:spacing w:before="120" w:after="0"/>
              <w:ind w:left="567" w:hanging="567"/>
              <w:rPr>
                <w:b/>
                <w:bCs/>
                <w:kern w:val="28"/>
              </w:rPr>
            </w:pPr>
            <w:r w:rsidRPr="00821524">
              <w:rPr>
                <w:b/>
                <w:bCs/>
                <w:kern w:val="28"/>
              </w:rPr>
              <w:t xml:space="preserve">Presenters: </w:t>
            </w:r>
          </w:p>
          <w:p w14:paraId="3BBF0211" w14:textId="77777777" w:rsidR="00821524" w:rsidRPr="00821524" w:rsidRDefault="00821524" w:rsidP="00821524">
            <w:r w:rsidRPr="00821524">
              <w:t>Dr Melissa Fanshawe, Senior Lecturer, University of Southern Queensland and Tony Wu, National Product &amp; DVA Manager for Commercial Services, Vision Australia</w:t>
            </w:r>
          </w:p>
        </w:tc>
      </w:tr>
      <w:tr w:rsidR="00F44B4A" w:rsidRPr="00821524" w14:paraId="463ADF00" w14:textId="77777777">
        <w:trPr>
          <w:cantSplit/>
        </w:trPr>
        <w:tc>
          <w:tcPr>
            <w:tcW w:w="5211" w:type="dxa"/>
            <w:tcBorders>
              <w:top w:val="single" w:sz="4" w:space="0" w:color="auto"/>
              <w:left w:val="single" w:sz="4" w:space="0" w:color="auto"/>
              <w:bottom w:val="single" w:sz="4" w:space="0" w:color="auto"/>
              <w:right w:val="single" w:sz="4" w:space="0" w:color="auto"/>
            </w:tcBorders>
          </w:tcPr>
          <w:p w14:paraId="0180619E" w14:textId="77777777" w:rsidR="00F44B4A" w:rsidRPr="00821524" w:rsidRDefault="00F44B4A" w:rsidP="00F44B4A">
            <w:pPr>
              <w:pStyle w:val="Time"/>
            </w:pPr>
            <w:r w:rsidRPr="00821524">
              <w:t>12:00pm – 12:30pm:</w:t>
            </w:r>
          </w:p>
          <w:p w14:paraId="4A2CADC0" w14:textId="77777777" w:rsidR="00F44B4A" w:rsidRPr="00821524" w:rsidRDefault="00F44B4A" w:rsidP="00F44B4A">
            <w:pPr>
              <w:tabs>
                <w:tab w:val="left" w:pos="1985"/>
              </w:tabs>
              <w:spacing w:before="120" w:after="60"/>
              <w:ind w:left="567" w:hanging="567"/>
              <w:rPr>
                <w:b/>
                <w:bCs/>
                <w:kern w:val="28"/>
              </w:rPr>
            </w:pPr>
            <w:r w:rsidRPr="00821524">
              <w:rPr>
                <w:b/>
                <w:bCs/>
                <w:kern w:val="28"/>
              </w:rPr>
              <w:t>2c</w:t>
            </w:r>
            <w:r w:rsidRPr="00821524">
              <w:rPr>
                <w:b/>
                <w:bCs/>
                <w:kern w:val="28"/>
              </w:rPr>
              <w:tab/>
              <w:t>Accessing Financial Services and Products</w:t>
            </w:r>
          </w:p>
          <w:p w14:paraId="3E78B062" w14:textId="77777777" w:rsidR="00F44B4A" w:rsidRPr="00821524" w:rsidRDefault="00F44B4A" w:rsidP="00F44B4A">
            <w:pPr>
              <w:tabs>
                <w:tab w:val="left" w:pos="1985"/>
              </w:tabs>
              <w:spacing w:before="120" w:after="0"/>
              <w:ind w:left="567" w:hanging="567"/>
              <w:rPr>
                <w:b/>
                <w:bCs/>
                <w:kern w:val="28"/>
              </w:rPr>
            </w:pPr>
            <w:r w:rsidRPr="00821524">
              <w:rPr>
                <w:b/>
                <w:bCs/>
                <w:kern w:val="28"/>
              </w:rPr>
              <w:t>Presenter:</w:t>
            </w:r>
          </w:p>
          <w:p w14:paraId="2A068E93" w14:textId="77777777" w:rsidR="00F44B4A" w:rsidRPr="00821524" w:rsidRDefault="00F44B4A" w:rsidP="00F44B4A">
            <w:r w:rsidRPr="00821524">
              <w:t xml:space="preserve">Fiona Woods, President, Blind Citizens Australia </w:t>
            </w:r>
          </w:p>
        </w:tc>
        <w:tc>
          <w:tcPr>
            <w:tcW w:w="5211" w:type="dxa"/>
            <w:tcBorders>
              <w:top w:val="single" w:sz="4" w:space="0" w:color="auto"/>
              <w:left w:val="single" w:sz="4" w:space="0" w:color="auto"/>
              <w:bottom w:val="single" w:sz="4" w:space="0" w:color="auto"/>
              <w:right w:val="single" w:sz="4" w:space="0" w:color="auto"/>
            </w:tcBorders>
          </w:tcPr>
          <w:p w14:paraId="22F9674B" w14:textId="77777777" w:rsidR="00F44B4A" w:rsidRPr="00821524" w:rsidRDefault="00F44B4A" w:rsidP="00F44B4A">
            <w:pPr>
              <w:pStyle w:val="Time"/>
            </w:pPr>
            <w:bookmarkStart w:id="2" w:name="_Hlk30759329"/>
            <w:r w:rsidRPr="00821524">
              <w:t xml:space="preserve"> </w:t>
            </w:r>
            <w:bookmarkEnd w:id="2"/>
            <w:r w:rsidRPr="00821524">
              <w:t>12:00pm – 12:30pm:</w:t>
            </w:r>
          </w:p>
          <w:p w14:paraId="683C8899" w14:textId="77777777" w:rsidR="00F44B4A" w:rsidRPr="00821524" w:rsidRDefault="00F44B4A" w:rsidP="00F44B4A">
            <w:pPr>
              <w:tabs>
                <w:tab w:val="left" w:pos="1985"/>
              </w:tabs>
              <w:spacing w:before="120" w:after="60"/>
              <w:ind w:left="567" w:hanging="567"/>
              <w:rPr>
                <w:b/>
                <w:bCs/>
                <w:kern w:val="28"/>
              </w:rPr>
            </w:pPr>
            <w:r w:rsidRPr="00821524">
              <w:rPr>
                <w:b/>
                <w:bCs/>
                <w:kern w:val="28"/>
              </w:rPr>
              <w:t>3c</w:t>
            </w:r>
            <w:r w:rsidRPr="00821524">
              <w:rPr>
                <w:b/>
                <w:bCs/>
                <w:kern w:val="28"/>
              </w:rPr>
              <w:tab/>
              <w:t>Certification in Unified English Braille</w:t>
            </w:r>
          </w:p>
          <w:p w14:paraId="72D124CC" w14:textId="77777777" w:rsidR="00F44B4A" w:rsidRPr="00821524" w:rsidRDefault="00F44B4A" w:rsidP="00F44B4A">
            <w:pPr>
              <w:tabs>
                <w:tab w:val="left" w:pos="1985"/>
              </w:tabs>
              <w:spacing w:before="120" w:after="0"/>
              <w:ind w:left="567" w:hanging="567"/>
              <w:rPr>
                <w:b/>
                <w:bCs/>
                <w:kern w:val="28"/>
              </w:rPr>
            </w:pPr>
            <w:r w:rsidRPr="00821524">
              <w:rPr>
                <w:b/>
                <w:bCs/>
                <w:kern w:val="28"/>
              </w:rPr>
              <w:t>Presenters:</w:t>
            </w:r>
          </w:p>
          <w:p w14:paraId="0D4AC3AD" w14:textId="77777777" w:rsidR="00F44B4A" w:rsidRPr="00821524" w:rsidRDefault="00F44B4A" w:rsidP="00F44B4A">
            <w:r w:rsidRPr="00821524">
              <w:t xml:space="preserve">Dr Frances Gentle, Lecturer; Josie Howse, Adjunct Research Fellow, </w:t>
            </w:r>
            <w:proofErr w:type="spellStart"/>
            <w:r w:rsidRPr="00821524">
              <w:t>NextSense</w:t>
            </w:r>
            <w:proofErr w:type="spellEnd"/>
            <w:r w:rsidRPr="00821524">
              <w:t xml:space="preserve"> and Craig Cashmore, Director – Development, </w:t>
            </w:r>
            <w:proofErr w:type="spellStart"/>
            <w:r w:rsidRPr="00821524">
              <w:t>PeppaCode</w:t>
            </w:r>
            <w:proofErr w:type="spellEnd"/>
            <w:r w:rsidRPr="00821524">
              <w:t xml:space="preserve"> P/L</w:t>
            </w:r>
          </w:p>
          <w:p w14:paraId="4101652C" w14:textId="77777777" w:rsidR="00F44B4A" w:rsidRPr="00821524" w:rsidRDefault="00F44B4A" w:rsidP="00F44B4A">
            <w:pPr>
              <w:rPr>
                <w:bCs/>
              </w:rPr>
            </w:pPr>
          </w:p>
        </w:tc>
      </w:tr>
    </w:tbl>
    <w:p w14:paraId="337DDBF0" w14:textId="77777777" w:rsidR="00821524" w:rsidRPr="00821524" w:rsidRDefault="00821524" w:rsidP="00821524">
      <w:pPr>
        <w:tabs>
          <w:tab w:val="left" w:pos="1985"/>
        </w:tabs>
        <w:spacing w:before="240"/>
        <w:ind w:left="567" w:hanging="567"/>
        <w:rPr>
          <w:b/>
          <w:bCs/>
          <w:kern w:val="28"/>
        </w:rPr>
      </w:pPr>
      <w:r w:rsidRPr="00821524">
        <w:rPr>
          <w:b/>
          <w:bCs/>
          <w:kern w:val="28"/>
        </w:rPr>
        <w:t xml:space="preserve">12:30pm </w:t>
      </w:r>
      <w:r w:rsidRPr="00821524">
        <w:rPr>
          <w:rFonts w:cs="Arial"/>
          <w:b/>
          <w:bCs/>
          <w:kern w:val="28"/>
        </w:rPr>
        <w:t xml:space="preserve">– </w:t>
      </w:r>
      <w:r w:rsidRPr="00821524">
        <w:rPr>
          <w:b/>
          <w:bCs/>
          <w:kern w:val="28"/>
        </w:rPr>
        <w:t>1:30pm: Lunch Break</w:t>
      </w:r>
    </w:p>
    <w:p w14:paraId="7D37C02E" w14:textId="77777777" w:rsidR="00821524" w:rsidRPr="00821524" w:rsidRDefault="00821524" w:rsidP="00165D2C">
      <w:pPr>
        <w:pStyle w:val="Heading3"/>
      </w:pPr>
      <w:r w:rsidRPr="00821524">
        <w:t>1:30pm – 3:00pm: Concurrent Sessions 4 &amp; 5</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tblCellMar>
        <w:tblLook w:val="01E0" w:firstRow="1" w:lastRow="1" w:firstColumn="1" w:lastColumn="1" w:noHBand="0" w:noVBand="0"/>
        <w:tblDescription w:val="1:30pm – 3:00pm: Concurrent Sessions 4 &amp; 5"/>
      </w:tblPr>
      <w:tblGrid>
        <w:gridCol w:w="5211"/>
        <w:gridCol w:w="5211"/>
      </w:tblGrid>
      <w:tr w:rsidR="009B1478" w:rsidRPr="009B1478" w14:paraId="66D0D93C" w14:textId="77777777" w:rsidTr="00F44B4A">
        <w:trPr>
          <w:cantSplit/>
          <w:tblHeader/>
        </w:trPr>
        <w:tc>
          <w:tcPr>
            <w:tcW w:w="5211" w:type="dxa"/>
            <w:tcBorders>
              <w:top w:val="single" w:sz="4" w:space="0" w:color="auto"/>
              <w:left w:val="single" w:sz="4" w:space="0" w:color="auto"/>
              <w:bottom w:val="dotted" w:sz="4" w:space="0" w:color="auto"/>
              <w:right w:val="single" w:sz="4" w:space="0" w:color="auto"/>
            </w:tcBorders>
            <w:shd w:val="clear" w:color="auto" w:fill="E7E6E6" w:themeFill="background2"/>
          </w:tcPr>
          <w:p w14:paraId="664DCC0C" w14:textId="77777777" w:rsidR="00821524" w:rsidRPr="009B1478" w:rsidRDefault="00821524" w:rsidP="00F44B4A">
            <w:pPr>
              <w:pStyle w:val="Time"/>
              <w:rPr>
                <w:color w:val="auto"/>
              </w:rPr>
            </w:pPr>
            <w:bookmarkStart w:id="3" w:name="RowTitle_Session4And5"/>
            <w:bookmarkEnd w:id="3"/>
            <w:r w:rsidRPr="009B1478">
              <w:rPr>
                <w:color w:val="auto"/>
              </w:rPr>
              <w:t>Session 4 Chair:</w:t>
            </w:r>
            <w:r w:rsidRPr="009B1478">
              <w:rPr>
                <w:b w:val="0"/>
                <w:color w:val="auto"/>
              </w:rPr>
              <w:t xml:space="preserve"> Dinesh Burah</w:t>
            </w:r>
          </w:p>
        </w:tc>
        <w:tc>
          <w:tcPr>
            <w:tcW w:w="5211" w:type="dxa"/>
            <w:tcBorders>
              <w:top w:val="single" w:sz="4" w:space="0" w:color="auto"/>
              <w:left w:val="single" w:sz="4" w:space="0" w:color="auto"/>
              <w:bottom w:val="dotted" w:sz="4" w:space="0" w:color="auto"/>
              <w:right w:val="single" w:sz="4" w:space="0" w:color="auto"/>
            </w:tcBorders>
            <w:shd w:val="clear" w:color="auto" w:fill="E7E6E6" w:themeFill="background2"/>
          </w:tcPr>
          <w:p w14:paraId="46EE2B3A" w14:textId="77777777" w:rsidR="00821524" w:rsidRPr="009B1478" w:rsidRDefault="00821524" w:rsidP="00F44B4A">
            <w:pPr>
              <w:pStyle w:val="Time"/>
              <w:rPr>
                <w:color w:val="auto"/>
              </w:rPr>
            </w:pPr>
            <w:r w:rsidRPr="009B1478">
              <w:rPr>
                <w:color w:val="auto"/>
              </w:rPr>
              <w:t xml:space="preserve">Session 5 Chair: </w:t>
            </w:r>
            <w:r w:rsidRPr="009B1478">
              <w:rPr>
                <w:b w:val="0"/>
                <w:color w:val="auto"/>
              </w:rPr>
              <w:t>Jane Wegener</w:t>
            </w:r>
          </w:p>
        </w:tc>
      </w:tr>
      <w:tr w:rsidR="00821524" w:rsidRPr="00821524" w14:paraId="1C28DD52" w14:textId="77777777">
        <w:trPr>
          <w:cantSplit/>
        </w:trPr>
        <w:tc>
          <w:tcPr>
            <w:tcW w:w="5211" w:type="dxa"/>
            <w:tcBorders>
              <w:top w:val="single" w:sz="4" w:space="0" w:color="auto"/>
              <w:left w:val="single" w:sz="4" w:space="0" w:color="auto"/>
              <w:bottom w:val="dotted" w:sz="4" w:space="0" w:color="auto"/>
              <w:right w:val="single" w:sz="4" w:space="0" w:color="auto"/>
            </w:tcBorders>
          </w:tcPr>
          <w:p w14:paraId="37F004A7" w14:textId="77777777" w:rsidR="00821524" w:rsidRPr="00821524" w:rsidRDefault="00821524" w:rsidP="00F44B4A">
            <w:pPr>
              <w:pStyle w:val="Time"/>
            </w:pPr>
            <w:r w:rsidRPr="00821524">
              <w:t>1:30pm – 2:00pm:</w:t>
            </w:r>
          </w:p>
          <w:p w14:paraId="6A9322CD" w14:textId="77777777" w:rsidR="00821524" w:rsidRPr="00821524" w:rsidRDefault="00821524" w:rsidP="00821524">
            <w:pPr>
              <w:tabs>
                <w:tab w:val="left" w:pos="1985"/>
              </w:tabs>
              <w:spacing w:before="120" w:after="60"/>
              <w:ind w:left="567" w:hanging="567"/>
              <w:rPr>
                <w:b/>
                <w:bCs/>
                <w:kern w:val="28"/>
              </w:rPr>
            </w:pPr>
            <w:r w:rsidRPr="00821524">
              <w:rPr>
                <w:b/>
                <w:bCs/>
                <w:kern w:val="28"/>
              </w:rPr>
              <w:t>4a</w:t>
            </w:r>
            <w:r w:rsidRPr="00821524">
              <w:rPr>
                <w:b/>
                <w:bCs/>
                <w:kern w:val="28"/>
              </w:rPr>
              <w:tab/>
              <w:t>Accessible Formats – Steps to Access and Inclusion: What Is Still missing?</w:t>
            </w:r>
          </w:p>
          <w:p w14:paraId="494266AB"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Presenters:</w:t>
            </w:r>
          </w:p>
          <w:p w14:paraId="33719A07" w14:textId="77777777" w:rsidR="00821524" w:rsidRPr="00821524" w:rsidRDefault="00821524" w:rsidP="00821524">
            <w:pPr>
              <w:rPr>
                <w:bCs/>
              </w:rPr>
            </w:pPr>
            <w:r w:rsidRPr="00821524">
              <w:rPr>
                <w:bCs/>
              </w:rPr>
              <w:t xml:space="preserve">Meredith Prain, Able Australia; Cathy </w:t>
            </w:r>
            <w:proofErr w:type="spellStart"/>
            <w:r w:rsidRPr="00821524">
              <w:rPr>
                <w:bCs/>
              </w:rPr>
              <w:t>Basterfield</w:t>
            </w:r>
            <w:proofErr w:type="spellEnd"/>
            <w:r w:rsidRPr="00821524">
              <w:rPr>
                <w:bCs/>
              </w:rPr>
              <w:t>, Access Easy English</w:t>
            </w:r>
          </w:p>
        </w:tc>
        <w:tc>
          <w:tcPr>
            <w:tcW w:w="5211" w:type="dxa"/>
            <w:tcBorders>
              <w:top w:val="single" w:sz="4" w:space="0" w:color="auto"/>
              <w:left w:val="single" w:sz="4" w:space="0" w:color="auto"/>
              <w:bottom w:val="dotted" w:sz="4" w:space="0" w:color="auto"/>
              <w:right w:val="single" w:sz="4" w:space="0" w:color="auto"/>
            </w:tcBorders>
          </w:tcPr>
          <w:p w14:paraId="2343E43C" w14:textId="77777777" w:rsidR="00821524" w:rsidRPr="00821524" w:rsidRDefault="00821524" w:rsidP="00F44B4A">
            <w:pPr>
              <w:pStyle w:val="Time"/>
            </w:pPr>
            <w:r w:rsidRPr="00821524">
              <w:t>1:30pm – 2:00pm:</w:t>
            </w:r>
          </w:p>
          <w:p w14:paraId="1D7903F3" w14:textId="77777777" w:rsidR="00821524" w:rsidRPr="00821524" w:rsidRDefault="00821524" w:rsidP="00821524">
            <w:pPr>
              <w:tabs>
                <w:tab w:val="left" w:pos="1985"/>
              </w:tabs>
              <w:spacing w:before="120" w:after="60"/>
              <w:ind w:left="567" w:hanging="567"/>
              <w:rPr>
                <w:b/>
                <w:bCs/>
                <w:kern w:val="28"/>
              </w:rPr>
            </w:pPr>
            <w:r w:rsidRPr="00821524">
              <w:rPr>
                <w:b/>
                <w:bCs/>
                <w:kern w:val="28"/>
              </w:rPr>
              <w:t>5a</w:t>
            </w:r>
            <w:r w:rsidRPr="00821524">
              <w:rPr>
                <w:b/>
                <w:bCs/>
                <w:kern w:val="28"/>
              </w:rPr>
              <w:tab/>
              <w:t>(Accessibly) Mapping the Werribee Mansion and Gardens</w:t>
            </w:r>
          </w:p>
          <w:p w14:paraId="514F6BB3"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Presenters:</w:t>
            </w:r>
          </w:p>
          <w:p w14:paraId="67D1603A" w14:textId="77777777" w:rsidR="00821524" w:rsidRPr="00821524" w:rsidRDefault="00821524" w:rsidP="00821524">
            <w:r w:rsidRPr="00821524">
              <w:t>Dr Dagmar Reinhardt, Associate Professor, The University of Sydney and Leona Holloway, Research Assistant, Monash University</w:t>
            </w:r>
          </w:p>
        </w:tc>
      </w:tr>
      <w:tr w:rsidR="00821524" w:rsidRPr="00821524" w14:paraId="5EA867B1" w14:textId="77777777">
        <w:trPr>
          <w:cantSplit/>
        </w:trPr>
        <w:tc>
          <w:tcPr>
            <w:tcW w:w="5211" w:type="dxa"/>
            <w:tcBorders>
              <w:top w:val="single" w:sz="4" w:space="0" w:color="auto"/>
              <w:left w:val="single" w:sz="4" w:space="0" w:color="auto"/>
              <w:bottom w:val="single" w:sz="4" w:space="0" w:color="auto"/>
              <w:right w:val="single" w:sz="4" w:space="0" w:color="auto"/>
            </w:tcBorders>
          </w:tcPr>
          <w:p w14:paraId="6864F288" w14:textId="77777777" w:rsidR="00821524" w:rsidRPr="00821524" w:rsidRDefault="00821524" w:rsidP="00F44B4A">
            <w:pPr>
              <w:pStyle w:val="Time"/>
            </w:pPr>
            <w:r w:rsidRPr="00821524">
              <w:lastRenderedPageBreak/>
              <w:t>2:00pm – 2:30pm:</w:t>
            </w:r>
          </w:p>
          <w:p w14:paraId="4C376E14" w14:textId="77777777" w:rsidR="00821524" w:rsidRPr="00821524" w:rsidRDefault="00821524" w:rsidP="00821524">
            <w:pPr>
              <w:tabs>
                <w:tab w:val="left" w:pos="1985"/>
              </w:tabs>
              <w:spacing w:before="180" w:after="60"/>
              <w:ind w:left="567" w:hanging="567"/>
              <w:rPr>
                <w:b/>
                <w:bCs/>
                <w:kern w:val="28"/>
              </w:rPr>
            </w:pPr>
            <w:r w:rsidRPr="00821524">
              <w:rPr>
                <w:b/>
                <w:bCs/>
                <w:kern w:val="28"/>
              </w:rPr>
              <w:t>4b</w:t>
            </w:r>
            <w:r w:rsidRPr="00821524">
              <w:rPr>
                <w:b/>
                <w:bCs/>
                <w:kern w:val="28"/>
              </w:rPr>
              <w:tab/>
              <w:t>When Perfect Is the Enemy of Good – Suggestions for a Pragmatic Approach to Accessibility</w:t>
            </w:r>
          </w:p>
          <w:p w14:paraId="541A9E91"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Presenters:</w:t>
            </w:r>
          </w:p>
          <w:p w14:paraId="064A158D" w14:textId="77777777" w:rsidR="00821524" w:rsidRPr="00821524" w:rsidRDefault="00821524" w:rsidP="00821524">
            <w:pPr>
              <w:rPr>
                <w:b/>
              </w:rPr>
            </w:pPr>
            <w:r w:rsidRPr="00821524">
              <w:t xml:space="preserve">Lars </w:t>
            </w:r>
            <w:proofErr w:type="spellStart"/>
            <w:r w:rsidRPr="00821524">
              <w:t>Ballieu</w:t>
            </w:r>
            <w:proofErr w:type="spellEnd"/>
            <w:r w:rsidRPr="00821524">
              <w:t xml:space="preserve"> Christensen, Senior Accessibility Advisor and Tanja Stevns, Special Education Teacher, Vision, </w:t>
            </w:r>
            <w:proofErr w:type="spellStart"/>
            <w:r w:rsidRPr="00821524">
              <w:t>Sensus</w:t>
            </w:r>
            <w:proofErr w:type="spellEnd"/>
          </w:p>
        </w:tc>
        <w:tc>
          <w:tcPr>
            <w:tcW w:w="5211" w:type="dxa"/>
            <w:tcBorders>
              <w:top w:val="single" w:sz="4" w:space="0" w:color="auto"/>
              <w:left w:val="single" w:sz="4" w:space="0" w:color="auto"/>
              <w:bottom w:val="nil"/>
              <w:right w:val="single" w:sz="4" w:space="0" w:color="auto"/>
            </w:tcBorders>
          </w:tcPr>
          <w:p w14:paraId="6D5F650D" w14:textId="77777777" w:rsidR="00821524" w:rsidRPr="00821524" w:rsidRDefault="00821524" w:rsidP="00F44B4A">
            <w:pPr>
              <w:pStyle w:val="Time"/>
            </w:pPr>
            <w:r w:rsidRPr="00821524">
              <w:t>2:00pm – 3:00pm:</w:t>
            </w:r>
          </w:p>
          <w:p w14:paraId="1EA40403" w14:textId="77777777" w:rsidR="00821524" w:rsidRPr="00821524" w:rsidRDefault="00821524" w:rsidP="00821524">
            <w:pPr>
              <w:tabs>
                <w:tab w:val="left" w:pos="1985"/>
              </w:tabs>
              <w:spacing w:before="180" w:after="60"/>
              <w:ind w:left="567" w:hanging="567"/>
              <w:rPr>
                <w:b/>
                <w:bCs/>
                <w:kern w:val="28"/>
              </w:rPr>
            </w:pPr>
            <w:r w:rsidRPr="00821524">
              <w:rPr>
                <w:b/>
                <w:bCs/>
                <w:kern w:val="28"/>
              </w:rPr>
              <w:t>5b</w:t>
            </w:r>
            <w:r w:rsidRPr="00821524">
              <w:rPr>
                <w:b/>
                <w:bCs/>
                <w:kern w:val="28"/>
              </w:rPr>
              <w:tab/>
              <w:t>Museum for Touch Workshop</w:t>
            </w:r>
          </w:p>
          <w:p w14:paraId="68E7A579" w14:textId="77777777" w:rsidR="00821524" w:rsidRPr="00821524" w:rsidRDefault="00821524" w:rsidP="00821524">
            <w:pPr>
              <w:tabs>
                <w:tab w:val="left" w:pos="1985"/>
              </w:tabs>
              <w:spacing w:before="180" w:after="60"/>
              <w:ind w:left="41" w:hanging="41"/>
              <w:rPr>
                <w:b/>
                <w:bCs/>
                <w:kern w:val="28"/>
              </w:rPr>
            </w:pPr>
            <w:r w:rsidRPr="00821524">
              <w:rPr>
                <w:b/>
                <w:bCs/>
                <w:kern w:val="28"/>
              </w:rPr>
              <w:t>Understanding Museum Exhibits through Touch – Towards Object Based Learning and Universal Access for Blind and Low Vision Children and Adults</w:t>
            </w:r>
          </w:p>
          <w:p w14:paraId="590372AC" w14:textId="77777777" w:rsidR="00821524" w:rsidRPr="00821524" w:rsidRDefault="00821524" w:rsidP="00821524">
            <w:pPr>
              <w:tabs>
                <w:tab w:val="left" w:pos="1985"/>
              </w:tabs>
              <w:spacing w:before="120" w:after="0"/>
              <w:ind w:left="567" w:hanging="567"/>
              <w:rPr>
                <w:b/>
                <w:bCs/>
                <w:kern w:val="28"/>
              </w:rPr>
            </w:pPr>
            <w:r w:rsidRPr="00821524">
              <w:rPr>
                <w:b/>
                <w:bCs/>
                <w:kern w:val="28"/>
              </w:rPr>
              <w:t>Facilitator:</w:t>
            </w:r>
          </w:p>
          <w:p w14:paraId="6C19E927" w14:textId="77777777" w:rsidR="00821524" w:rsidRPr="00821524" w:rsidRDefault="00821524" w:rsidP="00821524">
            <w:r w:rsidRPr="00821524">
              <w:t>Dr Dagmar Reinhardt</w:t>
            </w:r>
          </w:p>
        </w:tc>
      </w:tr>
      <w:tr w:rsidR="00821524" w:rsidRPr="00821524" w14:paraId="7DE7FEF3" w14:textId="77777777">
        <w:trPr>
          <w:cantSplit/>
        </w:trPr>
        <w:tc>
          <w:tcPr>
            <w:tcW w:w="5211" w:type="dxa"/>
          </w:tcPr>
          <w:p w14:paraId="1EC368C0" w14:textId="77777777" w:rsidR="00821524" w:rsidRPr="00821524" w:rsidRDefault="00821524" w:rsidP="00F44B4A">
            <w:pPr>
              <w:pStyle w:val="Time"/>
            </w:pPr>
            <w:r w:rsidRPr="00821524">
              <w:t>2:30pm – 3:00pm:</w:t>
            </w:r>
          </w:p>
          <w:p w14:paraId="01FD7CC1" w14:textId="77777777" w:rsidR="00821524" w:rsidRPr="00821524" w:rsidRDefault="00821524" w:rsidP="00821524">
            <w:pPr>
              <w:tabs>
                <w:tab w:val="left" w:pos="1985"/>
              </w:tabs>
              <w:spacing w:before="180" w:after="60"/>
              <w:ind w:left="567" w:hanging="567"/>
              <w:rPr>
                <w:b/>
                <w:bCs/>
                <w:kern w:val="28"/>
              </w:rPr>
            </w:pPr>
            <w:r w:rsidRPr="00821524">
              <w:rPr>
                <w:b/>
                <w:bCs/>
                <w:kern w:val="28"/>
              </w:rPr>
              <w:t>4c</w:t>
            </w:r>
            <w:r w:rsidRPr="00821524">
              <w:rPr>
                <w:b/>
                <w:bCs/>
                <w:kern w:val="28"/>
              </w:rPr>
              <w:tab/>
              <w:t>A New Centre for Assistive Technology Research</w:t>
            </w:r>
          </w:p>
          <w:p w14:paraId="0BD8034A"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56E4C259" w14:textId="77777777" w:rsidR="00821524" w:rsidRPr="00821524" w:rsidRDefault="00821524" w:rsidP="00821524">
            <w:pPr>
              <w:rPr>
                <w:bCs/>
              </w:rPr>
            </w:pPr>
            <w:r w:rsidRPr="00821524">
              <w:t>Kim Marriott, Director, Centre for Assistive Technology, Monash University</w:t>
            </w:r>
          </w:p>
        </w:tc>
        <w:tc>
          <w:tcPr>
            <w:tcW w:w="5211" w:type="dxa"/>
            <w:tcBorders>
              <w:top w:val="nil"/>
            </w:tcBorders>
          </w:tcPr>
          <w:p w14:paraId="4B99056E" w14:textId="77777777" w:rsidR="00821524" w:rsidRPr="00821524" w:rsidRDefault="00821524" w:rsidP="00821524"/>
        </w:tc>
      </w:tr>
    </w:tbl>
    <w:p w14:paraId="740AD6C1" w14:textId="77777777" w:rsidR="00821524" w:rsidRPr="00821524" w:rsidRDefault="00821524" w:rsidP="00821524">
      <w:pPr>
        <w:tabs>
          <w:tab w:val="left" w:pos="1985"/>
        </w:tabs>
        <w:spacing w:before="240"/>
        <w:ind w:left="567" w:hanging="567"/>
        <w:rPr>
          <w:b/>
          <w:bCs/>
          <w:kern w:val="28"/>
        </w:rPr>
      </w:pPr>
      <w:r w:rsidRPr="00821524">
        <w:rPr>
          <w:b/>
          <w:bCs/>
          <w:kern w:val="28"/>
        </w:rPr>
        <w:t xml:space="preserve">3:00pm </w:t>
      </w:r>
      <w:r w:rsidRPr="00821524">
        <w:rPr>
          <w:rFonts w:cs="Arial"/>
          <w:b/>
          <w:bCs/>
          <w:kern w:val="28"/>
        </w:rPr>
        <w:t xml:space="preserve">– </w:t>
      </w:r>
      <w:r w:rsidRPr="00821524">
        <w:rPr>
          <w:b/>
          <w:bCs/>
          <w:kern w:val="28"/>
        </w:rPr>
        <w:t>3:30pm: Afternoon Tea</w:t>
      </w:r>
    </w:p>
    <w:p w14:paraId="77AAF582" w14:textId="77777777" w:rsidR="00821524" w:rsidRPr="00821524" w:rsidRDefault="00821524" w:rsidP="00165D2C">
      <w:pPr>
        <w:pStyle w:val="Time"/>
      </w:pPr>
      <w:r w:rsidRPr="00821524">
        <w:t>3:30pm – 4:30pm: Concurrent Sessions 6 &amp; 7</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tblCellMar>
        <w:tblLook w:val="01E0" w:firstRow="1" w:lastRow="1" w:firstColumn="1" w:lastColumn="1" w:noHBand="0" w:noVBand="0"/>
        <w:tblDescription w:val="3:30pm – 4:30pm: Concurrent Sessions 6 &amp; 7"/>
      </w:tblPr>
      <w:tblGrid>
        <w:gridCol w:w="5211"/>
        <w:gridCol w:w="5211"/>
      </w:tblGrid>
      <w:tr w:rsidR="009B1478" w:rsidRPr="009B1478" w14:paraId="22E532A2" w14:textId="77777777" w:rsidTr="00165D2C">
        <w:trPr>
          <w:cantSplit/>
          <w:tblHeader/>
        </w:trPr>
        <w:tc>
          <w:tcPr>
            <w:tcW w:w="5211" w:type="dxa"/>
            <w:tcBorders>
              <w:top w:val="single" w:sz="4" w:space="0" w:color="auto"/>
              <w:left w:val="single" w:sz="4" w:space="0" w:color="auto"/>
              <w:bottom w:val="dotted" w:sz="4" w:space="0" w:color="auto"/>
              <w:right w:val="single" w:sz="4" w:space="0" w:color="auto"/>
            </w:tcBorders>
            <w:shd w:val="clear" w:color="auto" w:fill="E7E6E6" w:themeFill="background2"/>
          </w:tcPr>
          <w:p w14:paraId="0AFC62F8" w14:textId="77777777" w:rsidR="00821524" w:rsidRPr="009B1478" w:rsidRDefault="00821524" w:rsidP="00165D2C">
            <w:pPr>
              <w:pStyle w:val="Time"/>
              <w:rPr>
                <w:color w:val="auto"/>
              </w:rPr>
            </w:pPr>
            <w:bookmarkStart w:id="4" w:name="RowTitle_Session6And7"/>
            <w:bookmarkEnd w:id="4"/>
            <w:r w:rsidRPr="009B1478">
              <w:rPr>
                <w:color w:val="auto"/>
              </w:rPr>
              <w:t xml:space="preserve">Session 6 Chair: </w:t>
            </w:r>
            <w:r w:rsidRPr="009B1478">
              <w:rPr>
                <w:b w:val="0"/>
                <w:color w:val="auto"/>
              </w:rPr>
              <w:t>Dinesh Burah</w:t>
            </w:r>
          </w:p>
        </w:tc>
        <w:tc>
          <w:tcPr>
            <w:tcW w:w="5211" w:type="dxa"/>
            <w:tcBorders>
              <w:top w:val="single" w:sz="4" w:space="0" w:color="auto"/>
              <w:left w:val="single" w:sz="4" w:space="0" w:color="auto"/>
              <w:bottom w:val="dotted" w:sz="4" w:space="0" w:color="auto"/>
              <w:right w:val="single" w:sz="4" w:space="0" w:color="auto"/>
            </w:tcBorders>
            <w:shd w:val="clear" w:color="auto" w:fill="E7E6E6" w:themeFill="background2"/>
          </w:tcPr>
          <w:p w14:paraId="708983AE" w14:textId="77777777" w:rsidR="00821524" w:rsidRPr="009B1478" w:rsidRDefault="00821524" w:rsidP="00165D2C">
            <w:pPr>
              <w:pStyle w:val="Time"/>
              <w:rPr>
                <w:color w:val="auto"/>
              </w:rPr>
            </w:pPr>
            <w:r w:rsidRPr="009B1478">
              <w:rPr>
                <w:color w:val="auto"/>
              </w:rPr>
              <w:t xml:space="preserve">Session 7 Chair: </w:t>
            </w:r>
            <w:r w:rsidRPr="009B1478">
              <w:rPr>
                <w:b w:val="0"/>
                <w:color w:val="auto"/>
              </w:rPr>
              <w:t>Phia Damsma</w:t>
            </w:r>
          </w:p>
        </w:tc>
      </w:tr>
      <w:tr w:rsidR="00821524" w:rsidRPr="00821524" w14:paraId="3336A68D" w14:textId="77777777">
        <w:trPr>
          <w:cantSplit/>
        </w:trPr>
        <w:tc>
          <w:tcPr>
            <w:tcW w:w="5211" w:type="dxa"/>
            <w:tcBorders>
              <w:top w:val="single" w:sz="4" w:space="0" w:color="auto"/>
              <w:left w:val="single" w:sz="4" w:space="0" w:color="auto"/>
              <w:bottom w:val="single" w:sz="4" w:space="0" w:color="auto"/>
              <w:right w:val="single" w:sz="4" w:space="0" w:color="auto"/>
            </w:tcBorders>
          </w:tcPr>
          <w:p w14:paraId="4EED8AB4" w14:textId="77777777" w:rsidR="00821524" w:rsidRPr="00821524" w:rsidRDefault="00821524" w:rsidP="00165D2C">
            <w:pPr>
              <w:pStyle w:val="Time"/>
            </w:pPr>
            <w:r w:rsidRPr="00821524">
              <w:t>3:30pm – 4:00pm:</w:t>
            </w:r>
          </w:p>
          <w:p w14:paraId="57FFAE02" w14:textId="77777777" w:rsidR="00821524" w:rsidRPr="00821524" w:rsidRDefault="00821524" w:rsidP="00821524">
            <w:pPr>
              <w:tabs>
                <w:tab w:val="left" w:pos="1985"/>
              </w:tabs>
              <w:spacing w:before="120" w:after="60"/>
              <w:ind w:left="567" w:hanging="567"/>
              <w:rPr>
                <w:b/>
                <w:bCs/>
                <w:kern w:val="28"/>
              </w:rPr>
            </w:pPr>
            <w:r w:rsidRPr="00821524">
              <w:rPr>
                <w:b/>
                <w:bCs/>
                <w:kern w:val="28"/>
              </w:rPr>
              <w:t>6a</w:t>
            </w:r>
            <w:r w:rsidRPr="00821524">
              <w:rPr>
                <w:b/>
                <w:bCs/>
                <w:kern w:val="28"/>
              </w:rPr>
              <w:tab/>
              <w:t>Accessible Libraries for People with Print Disabilities in Australia</w:t>
            </w:r>
          </w:p>
          <w:p w14:paraId="699528E2"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53AD362F" w14:textId="77777777" w:rsidR="00821524" w:rsidRPr="00821524" w:rsidRDefault="00821524" w:rsidP="00821524">
            <w:pPr>
              <w:rPr>
                <w:bCs/>
              </w:rPr>
            </w:pPr>
            <w:r w:rsidRPr="00821524">
              <w:rPr>
                <w:bCs/>
              </w:rPr>
              <w:t xml:space="preserve">Dr Jo </w:t>
            </w:r>
            <w:proofErr w:type="spellStart"/>
            <w:r w:rsidRPr="00821524">
              <w:rPr>
                <w:bCs/>
              </w:rPr>
              <w:t>Kaeding</w:t>
            </w:r>
            <w:proofErr w:type="spellEnd"/>
            <w:r w:rsidRPr="00821524">
              <w:rPr>
                <w:bCs/>
              </w:rPr>
              <w:t>, Course Coordinator, University of South Australia</w:t>
            </w:r>
          </w:p>
        </w:tc>
        <w:tc>
          <w:tcPr>
            <w:tcW w:w="5211" w:type="dxa"/>
            <w:tcBorders>
              <w:top w:val="single" w:sz="4" w:space="0" w:color="auto"/>
              <w:left w:val="single" w:sz="4" w:space="0" w:color="auto"/>
              <w:bottom w:val="nil"/>
              <w:right w:val="single" w:sz="4" w:space="0" w:color="auto"/>
            </w:tcBorders>
          </w:tcPr>
          <w:p w14:paraId="751F9B44" w14:textId="77777777" w:rsidR="00821524" w:rsidRPr="00821524" w:rsidRDefault="00821524" w:rsidP="00165D2C">
            <w:pPr>
              <w:pStyle w:val="Time"/>
            </w:pPr>
            <w:r w:rsidRPr="00821524">
              <w:t>3:30pm – 4:30pm:</w:t>
            </w:r>
          </w:p>
          <w:p w14:paraId="2FDF28EF" w14:textId="77777777" w:rsidR="00821524" w:rsidRPr="00821524" w:rsidRDefault="00821524" w:rsidP="00821524">
            <w:pPr>
              <w:tabs>
                <w:tab w:val="left" w:pos="1985"/>
              </w:tabs>
              <w:spacing w:before="120" w:after="60"/>
              <w:ind w:left="567" w:hanging="567"/>
              <w:rPr>
                <w:b/>
                <w:bCs/>
                <w:kern w:val="28"/>
              </w:rPr>
            </w:pPr>
            <w:r w:rsidRPr="00821524">
              <w:rPr>
                <w:b/>
                <w:bCs/>
                <w:kern w:val="28"/>
              </w:rPr>
              <w:t>7a</w:t>
            </w:r>
            <w:r w:rsidRPr="00821524">
              <w:rPr>
                <w:b/>
                <w:bCs/>
                <w:kern w:val="28"/>
              </w:rPr>
              <w:tab/>
            </w:r>
            <w:proofErr w:type="spellStart"/>
            <w:r w:rsidRPr="00821524">
              <w:rPr>
                <w:b/>
                <w:bCs/>
                <w:kern w:val="28"/>
              </w:rPr>
              <w:t>TapeBlock</w:t>
            </w:r>
            <w:proofErr w:type="spellEnd"/>
            <w:r w:rsidRPr="00821524">
              <w:rPr>
                <w:b/>
                <w:bCs/>
                <w:kern w:val="28"/>
              </w:rPr>
              <w:t>: Creative Circuit Making for All</w:t>
            </w:r>
          </w:p>
          <w:p w14:paraId="7EF48FC0"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39A0E10F" w14:textId="77777777" w:rsidR="00821524" w:rsidRPr="00821524" w:rsidRDefault="00821524" w:rsidP="00821524">
            <w:r w:rsidRPr="00821524">
              <w:t>Kirsten Ellis, Senior Lecturer, Monash University</w:t>
            </w:r>
          </w:p>
        </w:tc>
      </w:tr>
      <w:tr w:rsidR="00821524" w:rsidRPr="00821524" w14:paraId="51FAB033" w14:textId="77777777">
        <w:trPr>
          <w:cantSplit/>
        </w:trPr>
        <w:tc>
          <w:tcPr>
            <w:tcW w:w="5211" w:type="dxa"/>
            <w:tcBorders>
              <w:top w:val="single" w:sz="4" w:space="0" w:color="auto"/>
              <w:left w:val="single" w:sz="4" w:space="0" w:color="auto"/>
              <w:bottom w:val="single" w:sz="4" w:space="0" w:color="auto"/>
              <w:right w:val="single" w:sz="4" w:space="0" w:color="auto"/>
            </w:tcBorders>
          </w:tcPr>
          <w:p w14:paraId="773FDFEC" w14:textId="77777777" w:rsidR="00821524" w:rsidRPr="00821524" w:rsidRDefault="00821524" w:rsidP="00165D2C">
            <w:pPr>
              <w:pStyle w:val="Time"/>
            </w:pPr>
            <w:r w:rsidRPr="00821524">
              <w:lastRenderedPageBreak/>
              <w:t>4:00pm – 4:30pm:</w:t>
            </w:r>
          </w:p>
          <w:p w14:paraId="5C7BEB94" w14:textId="77777777" w:rsidR="00821524" w:rsidRPr="00821524" w:rsidRDefault="00821524" w:rsidP="00821524">
            <w:pPr>
              <w:tabs>
                <w:tab w:val="left" w:pos="1985"/>
              </w:tabs>
              <w:spacing w:before="120" w:after="60"/>
              <w:ind w:left="567" w:hanging="567"/>
              <w:rPr>
                <w:b/>
                <w:bCs/>
                <w:kern w:val="28"/>
              </w:rPr>
            </w:pPr>
            <w:r w:rsidRPr="00821524">
              <w:rPr>
                <w:b/>
                <w:bCs/>
                <w:kern w:val="28"/>
              </w:rPr>
              <w:t>6b</w:t>
            </w:r>
            <w:r w:rsidRPr="00821524">
              <w:rPr>
                <w:b/>
                <w:bCs/>
                <w:kern w:val="28"/>
              </w:rPr>
              <w:tab/>
              <w:t>Books without Barriers: A Practical Guide to Inclusive Publishing</w:t>
            </w:r>
          </w:p>
          <w:p w14:paraId="1F15A26B"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Presenters:</w:t>
            </w:r>
          </w:p>
          <w:p w14:paraId="77B1FE30" w14:textId="77777777" w:rsidR="00821524" w:rsidRPr="00821524" w:rsidRDefault="00821524" w:rsidP="00821524">
            <w:bookmarkStart w:id="5" w:name="_Hlk129631425"/>
            <w:r w:rsidRPr="00821524">
              <w:t xml:space="preserve">Julie </w:t>
            </w:r>
            <w:proofErr w:type="spellStart"/>
            <w:r w:rsidRPr="00821524">
              <w:t>Ganner</w:t>
            </w:r>
            <w:proofErr w:type="spellEnd"/>
            <w:r w:rsidRPr="00821524">
              <w:t xml:space="preserve"> AE, Dr Agata Mrva-Montoya, Maryanne Park AE and </w:t>
            </w:r>
            <w:proofErr w:type="spellStart"/>
            <w:r w:rsidRPr="00821524">
              <w:t>Kayt</w:t>
            </w:r>
            <w:proofErr w:type="spellEnd"/>
            <w:r w:rsidRPr="00821524">
              <w:t xml:space="preserve"> Duncan, Accessibility Initiative Working Party, Institute of Professional Editors</w:t>
            </w:r>
          </w:p>
          <w:bookmarkEnd w:id="5"/>
          <w:p w14:paraId="1299C43A" w14:textId="77777777" w:rsidR="00821524" w:rsidRPr="00821524" w:rsidRDefault="00821524" w:rsidP="00821524"/>
        </w:tc>
        <w:tc>
          <w:tcPr>
            <w:tcW w:w="5211" w:type="dxa"/>
            <w:tcBorders>
              <w:top w:val="nil"/>
              <w:left w:val="single" w:sz="4" w:space="0" w:color="auto"/>
              <w:bottom w:val="single" w:sz="4" w:space="0" w:color="auto"/>
              <w:right w:val="single" w:sz="4" w:space="0" w:color="auto"/>
            </w:tcBorders>
          </w:tcPr>
          <w:p w14:paraId="4DDBEF00" w14:textId="77777777" w:rsidR="00821524" w:rsidRPr="00821524" w:rsidRDefault="00821524" w:rsidP="00821524"/>
        </w:tc>
      </w:tr>
    </w:tbl>
    <w:p w14:paraId="7EB1A852" w14:textId="77777777" w:rsidR="00821524" w:rsidRPr="00821524" w:rsidRDefault="00821524" w:rsidP="00821524">
      <w:pPr>
        <w:tabs>
          <w:tab w:val="left" w:pos="1985"/>
        </w:tabs>
        <w:spacing w:before="240"/>
        <w:ind w:left="567" w:hanging="567"/>
        <w:rPr>
          <w:b/>
          <w:bCs/>
          <w:kern w:val="28"/>
        </w:rPr>
      </w:pPr>
      <w:r w:rsidRPr="00821524">
        <w:rPr>
          <w:b/>
          <w:bCs/>
          <w:kern w:val="28"/>
        </w:rPr>
        <w:t xml:space="preserve">4:30pm </w:t>
      </w:r>
      <w:r w:rsidRPr="00821524">
        <w:rPr>
          <w:rFonts w:cs="Arial"/>
          <w:b/>
          <w:bCs/>
          <w:kern w:val="28"/>
        </w:rPr>
        <w:t xml:space="preserve">– </w:t>
      </w:r>
      <w:r w:rsidRPr="00821524">
        <w:rPr>
          <w:b/>
          <w:bCs/>
          <w:kern w:val="28"/>
        </w:rPr>
        <w:t>4:45pm: Afternoon Break</w:t>
      </w:r>
    </w:p>
    <w:p w14:paraId="3236B242" w14:textId="77777777" w:rsidR="00821524" w:rsidRPr="00821524" w:rsidRDefault="00821524" w:rsidP="00165D2C">
      <w:pPr>
        <w:pStyle w:val="Heading3"/>
      </w:pPr>
      <w:r w:rsidRPr="00821524">
        <w:t>4:45pm – 5:45pm: Session 8 Round Table AGM</w:t>
      </w:r>
    </w:p>
    <w:p w14:paraId="2B76F032" w14:textId="77777777" w:rsidR="00821524" w:rsidRPr="00821524" w:rsidRDefault="00821524" w:rsidP="00821524">
      <w:pPr>
        <w:tabs>
          <w:tab w:val="left" w:pos="1985"/>
        </w:tabs>
        <w:spacing w:before="60"/>
        <w:ind w:left="567" w:hanging="567"/>
        <w:rPr>
          <w:bCs/>
          <w:kern w:val="28"/>
        </w:rPr>
      </w:pPr>
      <w:r w:rsidRPr="00821524">
        <w:rPr>
          <w:b/>
          <w:bCs/>
          <w:kern w:val="28"/>
        </w:rPr>
        <w:t xml:space="preserve">Chair: </w:t>
      </w:r>
      <w:r w:rsidRPr="00821524">
        <w:rPr>
          <w:bCs/>
          <w:kern w:val="28"/>
        </w:rPr>
        <w:t>Sonali Marathe</w:t>
      </w:r>
    </w:p>
    <w:p w14:paraId="4B95B6F4" w14:textId="77777777" w:rsidR="00821524" w:rsidRPr="00165D2C" w:rsidRDefault="00821524" w:rsidP="00165D2C">
      <w:pPr>
        <w:pStyle w:val="Heading3"/>
      </w:pPr>
      <w:r w:rsidRPr="00165D2C">
        <w:t>5:45pm:</w:t>
      </w:r>
      <w:r w:rsidRPr="00165D2C">
        <w:tab/>
        <w:t>Close of Day One</w:t>
      </w:r>
    </w:p>
    <w:p w14:paraId="3461D779" w14:textId="77777777" w:rsidR="00821524" w:rsidRPr="00165D2C" w:rsidRDefault="00821524" w:rsidP="00165D2C"/>
    <w:p w14:paraId="7F1F01C9" w14:textId="77777777" w:rsidR="00821524" w:rsidRPr="00821524" w:rsidRDefault="00821524" w:rsidP="00165D2C">
      <w:pPr>
        <w:pStyle w:val="Heading2"/>
        <w:rPr>
          <w:lang w:val="en-GB" w:eastAsia="en-US"/>
        </w:rPr>
      </w:pPr>
      <w:r w:rsidRPr="00821524">
        <w:rPr>
          <w:lang w:val="en-GB" w:eastAsia="en-US"/>
        </w:rPr>
        <w:t>Monday 8 May 2023</w:t>
      </w:r>
    </w:p>
    <w:p w14:paraId="251E5E9D" w14:textId="77777777" w:rsidR="00821524" w:rsidRPr="00821524" w:rsidRDefault="00821524" w:rsidP="00821524">
      <w:pPr>
        <w:tabs>
          <w:tab w:val="left" w:pos="1134"/>
          <w:tab w:val="left" w:pos="1985"/>
        </w:tabs>
        <w:spacing w:before="180" w:after="60"/>
        <w:ind w:left="567" w:hanging="567"/>
        <w:rPr>
          <w:b/>
          <w:bCs/>
          <w:kern w:val="28"/>
        </w:rPr>
      </w:pPr>
      <w:r w:rsidRPr="00821524">
        <w:rPr>
          <w:b/>
          <w:bCs/>
          <w:kern w:val="28"/>
        </w:rPr>
        <w:t>8:30am:</w:t>
      </w:r>
      <w:r w:rsidRPr="00821524">
        <w:rPr>
          <w:b/>
          <w:bCs/>
          <w:kern w:val="28"/>
        </w:rPr>
        <w:tab/>
        <w:t xml:space="preserve">Registration </w:t>
      </w:r>
      <w:proofErr w:type="gramStart"/>
      <w:r w:rsidRPr="00821524">
        <w:rPr>
          <w:b/>
          <w:bCs/>
          <w:kern w:val="28"/>
        </w:rPr>
        <w:t>opens</w:t>
      </w:r>
      <w:proofErr w:type="gramEnd"/>
      <w:r w:rsidRPr="00821524">
        <w:rPr>
          <w:b/>
          <w:bCs/>
          <w:kern w:val="28"/>
        </w:rPr>
        <w:t xml:space="preserve"> </w:t>
      </w:r>
    </w:p>
    <w:p w14:paraId="77E46EFE" w14:textId="77777777" w:rsidR="00821524" w:rsidRPr="00821524" w:rsidRDefault="00821524" w:rsidP="00165D2C">
      <w:pPr>
        <w:pStyle w:val="Heading3"/>
      </w:pPr>
      <w:r w:rsidRPr="00821524">
        <w:t>9:00am – 10:30am: Plenary Session 9</w:t>
      </w:r>
    </w:p>
    <w:p w14:paraId="41DC3155" w14:textId="77777777" w:rsidR="00821524" w:rsidRPr="00821524" w:rsidRDefault="00821524" w:rsidP="00821524">
      <w:pPr>
        <w:tabs>
          <w:tab w:val="left" w:pos="1985"/>
        </w:tabs>
        <w:spacing w:before="60"/>
        <w:ind w:left="567" w:hanging="567"/>
        <w:rPr>
          <w:bCs/>
          <w:kern w:val="28"/>
        </w:rPr>
      </w:pPr>
      <w:r w:rsidRPr="00821524">
        <w:rPr>
          <w:b/>
          <w:bCs/>
          <w:kern w:val="28"/>
        </w:rPr>
        <w:t xml:space="preserve">Chair: </w:t>
      </w:r>
      <w:r w:rsidRPr="00821524">
        <w:rPr>
          <w:bCs/>
          <w:kern w:val="28"/>
        </w:rPr>
        <w:t>Sonali Marathe</w:t>
      </w:r>
    </w:p>
    <w:p w14:paraId="4639FF3B" w14:textId="77777777" w:rsidR="00821524" w:rsidRPr="00821524" w:rsidRDefault="00821524" w:rsidP="00821524">
      <w:pPr>
        <w:tabs>
          <w:tab w:val="left" w:pos="1985"/>
        </w:tabs>
        <w:spacing w:before="180" w:after="60"/>
        <w:ind w:left="567" w:hanging="567"/>
        <w:rPr>
          <w:b/>
          <w:bCs/>
          <w:kern w:val="28"/>
        </w:rPr>
      </w:pPr>
      <w:r w:rsidRPr="00821524">
        <w:rPr>
          <w:b/>
          <w:bCs/>
          <w:kern w:val="28"/>
        </w:rPr>
        <w:t>9:00am – 9:30am:</w:t>
      </w:r>
    </w:p>
    <w:p w14:paraId="71BD1135" w14:textId="77777777" w:rsidR="00821524" w:rsidRPr="00821524" w:rsidRDefault="00821524" w:rsidP="00821524">
      <w:r w:rsidRPr="00821524">
        <w:t>Welcome and Roll Call.</w:t>
      </w:r>
    </w:p>
    <w:p w14:paraId="3D1189BE" w14:textId="77777777" w:rsidR="00821524" w:rsidRPr="00821524" w:rsidRDefault="00821524" w:rsidP="00821524">
      <w:pPr>
        <w:tabs>
          <w:tab w:val="left" w:pos="1985"/>
        </w:tabs>
        <w:spacing w:before="180" w:after="60"/>
        <w:ind w:left="567" w:hanging="567"/>
        <w:rPr>
          <w:b/>
          <w:bCs/>
          <w:kern w:val="28"/>
        </w:rPr>
      </w:pPr>
      <w:r w:rsidRPr="00821524">
        <w:rPr>
          <w:b/>
          <w:bCs/>
          <w:kern w:val="28"/>
        </w:rPr>
        <w:t>9:30am – 10:30am:</w:t>
      </w:r>
    </w:p>
    <w:p w14:paraId="3EA5B57D" w14:textId="77777777" w:rsidR="00821524" w:rsidRPr="00821524" w:rsidRDefault="00821524" w:rsidP="00821524">
      <w:pPr>
        <w:tabs>
          <w:tab w:val="left" w:pos="1985"/>
        </w:tabs>
        <w:spacing w:before="120" w:after="60"/>
        <w:ind w:left="567" w:hanging="567"/>
        <w:rPr>
          <w:b/>
          <w:bCs/>
          <w:kern w:val="28"/>
        </w:rPr>
      </w:pPr>
      <w:r w:rsidRPr="00821524">
        <w:rPr>
          <w:b/>
          <w:bCs/>
          <w:kern w:val="28"/>
        </w:rPr>
        <w:t>9</w:t>
      </w:r>
      <w:r w:rsidRPr="00821524">
        <w:rPr>
          <w:b/>
          <w:bCs/>
          <w:kern w:val="28"/>
        </w:rPr>
        <w:tab/>
        <w:t>The Vision for the Future</w:t>
      </w:r>
    </w:p>
    <w:p w14:paraId="058401D1" w14:textId="77777777" w:rsidR="00821524" w:rsidRPr="00821524" w:rsidRDefault="00821524" w:rsidP="00821524">
      <w:pPr>
        <w:tabs>
          <w:tab w:val="left" w:pos="1985"/>
        </w:tabs>
        <w:spacing w:before="120" w:after="0"/>
        <w:ind w:left="567" w:hanging="567"/>
        <w:rPr>
          <w:b/>
          <w:bCs/>
          <w:kern w:val="28"/>
        </w:rPr>
      </w:pPr>
      <w:r w:rsidRPr="00821524">
        <w:rPr>
          <w:b/>
          <w:bCs/>
          <w:kern w:val="28"/>
        </w:rPr>
        <w:t>CEO Panellists:</w:t>
      </w:r>
    </w:p>
    <w:p w14:paraId="4B7DD427" w14:textId="77777777" w:rsidR="00821524" w:rsidRPr="00821524" w:rsidRDefault="00821524" w:rsidP="00821524">
      <w:pPr>
        <w:spacing w:after="0"/>
        <w:rPr>
          <w:bCs/>
        </w:rPr>
      </w:pPr>
      <w:r w:rsidRPr="00821524">
        <w:rPr>
          <w:bCs/>
        </w:rPr>
        <w:t xml:space="preserve">Anna Presser, </w:t>
      </w:r>
      <w:proofErr w:type="spellStart"/>
      <w:r w:rsidRPr="00821524">
        <w:rPr>
          <w:bCs/>
        </w:rPr>
        <w:t>EverAbility</w:t>
      </w:r>
      <w:proofErr w:type="spellEnd"/>
      <w:r w:rsidRPr="00821524">
        <w:rPr>
          <w:bCs/>
        </w:rPr>
        <w:t xml:space="preserve"> Group; Chris Rehn</w:t>
      </w:r>
      <w:r>
        <w:rPr>
          <w:bCs/>
        </w:rPr>
        <w:t>,</w:t>
      </w:r>
      <w:r w:rsidRPr="00821524">
        <w:rPr>
          <w:bCs/>
        </w:rPr>
        <w:t xml:space="preserve"> </w:t>
      </w:r>
      <w:proofErr w:type="spellStart"/>
      <w:r w:rsidRPr="00821524">
        <w:rPr>
          <w:bCs/>
        </w:rPr>
        <w:t>NextSense</w:t>
      </w:r>
      <w:proofErr w:type="spellEnd"/>
      <w:r w:rsidRPr="00821524">
        <w:rPr>
          <w:bCs/>
        </w:rPr>
        <w:t>; John Mulka, Blind Low Vision NZ; Ron Hooton, Vision Australia</w:t>
      </w:r>
    </w:p>
    <w:p w14:paraId="66B4EEAC" w14:textId="77777777" w:rsidR="00821524" w:rsidRPr="00821524" w:rsidRDefault="00821524" w:rsidP="00821524">
      <w:pPr>
        <w:tabs>
          <w:tab w:val="left" w:pos="1985"/>
        </w:tabs>
        <w:spacing w:before="180" w:after="180"/>
        <w:ind w:left="567" w:hanging="567"/>
        <w:rPr>
          <w:b/>
          <w:bCs/>
          <w:kern w:val="28"/>
        </w:rPr>
      </w:pPr>
      <w:r w:rsidRPr="00821524">
        <w:rPr>
          <w:b/>
          <w:bCs/>
          <w:kern w:val="28"/>
        </w:rPr>
        <w:t xml:space="preserve">10:30am </w:t>
      </w:r>
      <w:r w:rsidRPr="00821524">
        <w:rPr>
          <w:rFonts w:cs="Arial"/>
          <w:b/>
          <w:bCs/>
          <w:kern w:val="28"/>
        </w:rPr>
        <w:t xml:space="preserve">– </w:t>
      </w:r>
      <w:r w:rsidRPr="00821524">
        <w:rPr>
          <w:b/>
          <w:bCs/>
          <w:kern w:val="28"/>
        </w:rPr>
        <w:t>11:00am Morning Tea</w:t>
      </w:r>
    </w:p>
    <w:p w14:paraId="3CF2D8B6" w14:textId="77777777" w:rsidR="00165D2C" w:rsidRDefault="00165D2C">
      <w:pPr>
        <w:spacing w:after="0" w:line="240" w:lineRule="auto"/>
        <w:rPr>
          <w:b/>
          <w:bCs/>
          <w:color w:val="215868"/>
          <w:kern w:val="28"/>
          <w:sz w:val="28"/>
          <w:szCs w:val="28"/>
        </w:rPr>
      </w:pPr>
      <w:r>
        <w:br w:type="page"/>
      </w:r>
    </w:p>
    <w:p w14:paraId="04406DA8" w14:textId="77777777" w:rsidR="00821524" w:rsidRPr="00821524" w:rsidRDefault="00821524" w:rsidP="00165D2C">
      <w:pPr>
        <w:pStyle w:val="Heading3"/>
      </w:pPr>
      <w:r w:rsidRPr="00821524">
        <w:lastRenderedPageBreak/>
        <w:t>11:00am – 12:30pm: Concurrent Sessions 10 &amp; 11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tblCellMar>
        <w:tblLook w:val="01E0" w:firstRow="1" w:lastRow="1" w:firstColumn="1" w:lastColumn="1" w:noHBand="0" w:noVBand="0"/>
        <w:tblDescription w:val="11:00am – 12:30pm: Concurrent Sessions 10 &amp; 11"/>
      </w:tblPr>
      <w:tblGrid>
        <w:gridCol w:w="5211"/>
        <w:gridCol w:w="5103"/>
      </w:tblGrid>
      <w:tr w:rsidR="009B1478" w:rsidRPr="009B1478" w14:paraId="5D331594" w14:textId="77777777" w:rsidTr="00165D2C">
        <w:trPr>
          <w:cantSplit/>
          <w:tblHeader/>
        </w:trPr>
        <w:tc>
          <w:tcPr>
            <w:tcW w:w="5211" w:type="dxa"/>
            <w:tcBorders>
              <w:top w:val="single" w:sz="4" w:space="0" w:color="auto"/>
              <w:left w:val="single" w:sz="4" w:space="0" w:color="auto"/>
              <w:bottom w:val="single" w:sz="4" w:space="0" w:color="auto"/>
              <w:right w:val="single" w:sz="4" w:space="0" w:color="auto"/>
            </w:tcBorders>
            <w:shd w:val="clear" w:color="auto" w:fill="E7E6E6" w:themeFill="background2"/>
          </w:tcPr>
          <w:p w14:paraId="782BC771" w14:textId="77777777" w:rsidR="00821524" w:rsidRPr="009B1478" w:rsidRDefault="00821524" w:rsidP="00165D2C">
            <w:pPr>
              <w:pStyle w:val="Time"/>
              <w:rPr>
                <w:color w:val="auto"/>
              </w:rPr>
            </w:pPr>
            <w:bookmarkStart w:id="6" w:name="RowTitle_Session10And11"/>
            <w:bookmarkEnd w:id="6"/>
            <w:r w:rsidRPr="009B1478">
              <w:rPr>
                <w:color w:val="auto"/>
              </w:rPr>
              <w:t>Session 10 Chair:</w:t>
            </w:r>
            <w:r w:rsidRPr="009B1478">
              <w:rPr>
                <w:b w:val="0"/>
                <w:color w:val="auto"/>
              </w:rPr>
              <w:t xml:space="preserve"> Annette Sutherland</w:t>
            </w:r>
          </w:p>
        </w:tc>
        <w:tc>
          <w:tcPr>
            <w:tcW w:w="5103" w:type="dxa"/>
            <w:tcBorders>
              <w:top w:val="single" w:sz="4" w:space="0" w:color="auto"/>
              <w:left w:val="single" w:sz="4" w:space="0" w:color="auto"/>
              <w:bottom w:val="single" w:sz="4" w:space="0" w:color="auto"/>
              <w:right w:val="single" w:sz="4" w:space="0" w:color="auto"/>
            </w:tcBorders>
            <w:shd w:val="clear" w:color="auto" w:fill="E7E6E6" w:themeFill="background2"/>
          </w:tcPr>
          <w:p w14:paraId="36A50FF5" w14:textId="77777777" w:rsidR="00821524" w:rsidRPr="009B1478" w:rsidRDefault="00821524" w:rsidP="00165D2C">
            <w:pPr>
              <w:pStyle w:val="Time"/>
              <w:rPr>
                <w:rFonts w:cs="Arial"/>
                <w:color w:val="auto"/>
              </w:rPr>
            </w:pPr>
            <w:r w:rsidRPr="009B1478">
              <w:rPr>
                <w:rFonts w:cs="Arial"/>
                <w:color w:val="auto"/>
              </w:rPr>
              <w:t xml:space="preserve">Session 11 Chair: </w:t>
            </w:r>
            <w:r w:rsidRPr="009B1478">
              <w:rPr>
                <w:rFonts w:cs="Arial"/>
                <w:b w:val="0"/>
                <w:color w:val="auto"/>
              </w:rPr>
              <w:t>David Rice</w:t>
            </w:r>
          </w:p>
        </w:tc>
      </w:tr>
      <w:tr w:rsidR="00821524" w:rsidRPr="00821524" w14:paraId="08C62E06" w14:textId="77777777">
        <w:trPr>
          <w:cantSplit/>
        </w:trPr>
        <w:tc>
          <w:tcPr>
            <w:tcW w:w="5211" w:type="dxa"/>
            <w:tcBorders>
              <w:top w:val="single" w:sz="4" w:space="0" w:color="auto"/>
              <w:left w:val="single" w:sz="4" w:space="0" w:color="auto"/>
              <w:bottom w:val="single" w:sz="4" w:space="0" w:color="auto"/>
              <w:right w:val="single" w:sz="4" w:space="0" w:color="auto"/>
            </w:tcBorders>
            <w:hideMark/>
          </w:tcPr>
          <w:p w14:paraId="4A4DF407" w14:textId="77777777" w:rsidR="00821524" w:rsidRPr="00821524" w:rsidRDefault="00821524" w:rsidP="00165D2C">
            <w:pPr>
              <w:pStyle w:val="Time"/>
            </w:pPr>
            <w:r w:rsidRPr="00821524">
              <w:t>11:00am – 11:30am:</w:t>
            </w:r>
          </w:p>
          <w:p w14:paraId="1D908120" w14:textId="77777777" w:rsidR="00821524" w:rsidRPr="00821524" w:rsidRDefault="00821524" w:rsidP="00821524">
            <w:pPr>
              <w:keepNext/>
              <w:keepLines/>
              <w:tabs>
                <w:tab w:val="left" w:pos="1985"/>
              </w:tabs>
              <w:spacing w:before="120" w:after="60"/>
              <w:ind w:left="567" w:hanging="567"/>
              <w:rPr>
                <w:b/>
                <w:bCs/>
                <w:kern w:val="28"/>
              </w:rPr>
            </w:pPr>
            <w:r w:rsidRPr="00821524">
              <w:rPr>
                <w:b/>
                <w:bCs/>
                <w:kern w:val="28"/>
              </w:rPr>
              <w:t>10a</w:t>
            </w:r>
            <w:r w:rsidRPr="00821524">
              <w:rPr>
                <w:b/>
                <w:bCs/>
                <w:kern w:val="28"/>
              </w:rPr>
              <w:tab/>
              <w:t>Designing a Better Book: Outcomes of User Testing on Accessible Art Book</w:t>
            </w:r>
            <w:r w:rsidRPr="00821524">
              <w:rPr>
                <w:rFonts w:cs="Arial"/>
                <w:b/>
                <w:bCs/>
                <w:kern w:val="28"/>
              </w:rPr>
              <w:t xml:space="preserve"> </w:t>
            </w:r>
          </w:p>
          <w:p w14:paraId="40697382" w14:textId="77777777" w:rsidR="00821524" w:rsidRPr="00821524" w:rsidRDefault="00821524" w:rsidP="00821524">
            <w:pPr>
              <w:keepNext/>
              <w:keepLines/>
              <w:tabs>
                <w:tab w:val="left" w:pos="1985"/>
              </w:tabs>
              <w:spacing w:before="120" w:after="0"/>
              <w:ind w:left="567" w:hanging="567"/>
              <w:rPr>
                <w:b/>
                <w:bCs/>
                <w:kern w:val="28"/>
              </w:rPr>
            </w:pPr>
            <w:r w:rsidRPr="00821524">
              <w:rPr>
                <w:b/>
                <w:bCs/>
                <w:kern w:val="28"/>
              </w:rPr>
              <w:t>Presenters via Zoom:</w:t>
            </w:r>
          </w:p>
          <w:p w14:paraId="028DE444" w14:textId="77777777" w:rsidR="00821524" w:rsidRPr="00821524" w:rsidRDefault="00821524" w:rsidP="00821524">
            <w:pPr>
              <w:keepNext/>
              <w:keepLines/>
              <w:rPr>
                <w:rFonts w:cs="Arial"/>
              </w:rPr>
            </w:pPr>
            <w:r w:rsidRPr="00821524">
              <w:t xml:space="preserve">John O'Neill, Founder and Deanna </w:t>
            </w:r>
            <w:proofErr w:type="spellStart"/>
            <w:r w:rsidRPr="00821524">
              <w:t>Lorianni</w:t>
            </w:r>
            <w:proofErr w:type="spellEnd"/>
            <w:r w:rsidRPr="00821524">
              <w:t xml:space="preserve">, Found, </w:t>
            </w:r>
            <w:proofErr w:type="spellStart"/>
            <w:r w:rsidRPr="00821524">
              <w:t>Color</w:t>
            </w:r>
            <w:proofErr w:type="spellEnd"/>
            <w:r w:rsidRPr="00821524">
              <w:t xml:space="preserve"> to Sound, LLC</w:t>
            </w:r>
            <w:r w:rsidRPr="00821524">
              <w:rPr>
                <w:rFonts w:cs="Arial"/>
              </w:rPr>
              <w:t xml:space="preserve"> </w:t>
            </w:r>
          </w:p>
        </w:tc>
        <w:tc>
          <w:tcPr>
            <w:tcW w:w="5103" w:type="dxa"/>
            <w:tcBorders>
              <w:top w:val="single" w:sz="4" w:space="0" w:color="auto"/>
              <w:left w:val="single" w:sz="4" w:space="0" w:color="auto"/>
              <w:bottom w:val="single" w:sz="4" w:space="0" w:color="auto"/>
              <w:right w:val="single" w:sz="4" w:space="0" w:color="auto"/>
            </w:tcBorders>
            <w:hideMark/>
          </w:tcPr>
          <w:p w14:paraId="2AE178D9" w14:textId="77777777" w:rsidR="00821524" w:rsidRPr="00821524" w:rsidRDefault="00821524" w:rsidP="00165D2C">
            <w:pPr>
              <w:pStyle w:val="Time"/>
            </w:pPr>
            <w:r w:rsidRPr="00821524">
              <w:t>11:00am – 11:30am:</w:t>
            </w:r>
          </w:p>
          <w:p w14:paraId="36BFE3DC" w14:textId="77777777" w:rsidR="00821524" w:rsidRPr="00821524" w:rsidRDefault="00821524" w:rsidP="00821524">
            <w:pPr>
              <w:tabs>
                <w:tab w:val="left" w:pos="1985"/>
              </w:tabs>
              <w:spacing w:before="120" w:after="60"/>
              <w:ind w:left="604" w:hanging="604"/>
              <w:rPr>
                <w:b/>
                <w:bCs/>
                <w:kern w:val="28"/>
              </w:rPr>
            </w:pPr>
            <w:r w:rsidRPr="00821524">
              <w:rPr>
                <w:b/>
                <w:bCs/>
                <w:kern w:val="28"/>
              </w:rPr>
              <w:t>11a</w:t>
            </w:r>
            <w:r w:rsidRPr="00821524">
              <w:rPr>
                <w:b/>
                <w:bCs/>
                <w:kern w:val="28"/>
              </w:rPr>
              <w:tab/>
              <w:t>An Equitable World at Your Fingertips</w:t>
            </w:r>
          </w:p>
          <w:p w14:paraId="146E3D87" w14:textId="77777777" w:rsidR="00821524" w:rsidRPr="00821524" w:rsidRDefault="00821524" w:rsidP="00821524">
            <w:pPr>
              <w:tabs>
                <w:tab w:val="left" w:pos="1985"/>
              </w:tabs>
              <w:spacing w:before="120" w:after="0"/>
              <w:ind w:left="567" w:hanging="567"/>
              <w:rPr>
                <w:b/>
                <w:bCs/>
                <w:kern w:val="28"/>
                <w:u w:color="008F00"/>
              </w:rPr>
            </w:pPr>
            <w:r w:rsidRPr="00821524">
              <w:rPr>
                <w:b/>
                <w:bCs/>
                <w:kern w:val="28"/>
                <w:u w:color="008F00"/>
              </w:rPr>
              <w:t>Presenter via Zoom:</w:t>
            </w:r>
          </w:p>
          <w:p w14:paraId="5F125F48" w14:textId="77777777" w:rsidR="00821524" w:rsidRPr="00821524" w:rsidRDefault="00821524" w:rsidP="00821524">
            <w:r w:rsidRPr="00821524">
              <w:t>Andrew Backhouse, Marketing, Braille House</w:t>
            </w:r>
          </w:p>
        </w:tc>
      </w:tr>
      <w:tr w:rsidR="00821524" w:rsidRPr="00821524" w14:paraId="49E2F4E0" w14:textId="77777777">
        <w:trPr>
          <w:cantSplit/>
        </w:trPr>
        <w:tc>
          <w:tcPr>
            <w:tcW w:w="5211" w:type="dxa"/>
            <w:tcBorders>
              <w:top w:val="single" w:sz="4" w:space="0" w:color="auto"/>
              <w:left w:val="single" w:sz="4" w:space="0" w:color="auto"/>
              <w:bottom w:val="single" w:sz="4" w:space="0" w:color="auto"/>
              <w:right w:val="single" w:sz="4" w:space="0" w:color="auto"/>
            </w:tcBorders>
            <w:hideMark/>
          </w:tcPr>
          <w:p w14:paraId="08CA2601" w14:textId="77777777" w:rsidR="00821524" w:rsidRPr="00821524" w:rsidRDefault="00821524" w:rsidP="00165D2C">
            <w:pPr>
              <w:pStyle w:val="Time"/>
            </w:pPr>
            <w:r w:rsidRPr="00821524">
              <w:t>11:30am – 12:00pm:</w:t>
            </w:r>
          </w:p>
          <w:p w14:paraId="79FE01BA" w14:textId="77777777" w:rsidR="00821524" w:rsidRPr="00821524" w:rsidRDefault="00821524" w:rsidP="00821524">
            <w:pPr>
              <w:keepNext/>
              <w:keepLines/>
              <w:tabs>
                <w:tab w:val="left" w:pos="1985"/>
              </w:tabs>
              <w:spacing w:before="120" w:after="60"/>
              <w:ind w:left="567" w:hanging="567"/>
              <w:rPr>
                <w:b/>
                <w:bCs/>
                <w:kern w:val="28"/>
              </w:rPr>
            </w:pPr>
            <w:r w:rsidRPr="00821524">
              <w:rPr>
                <w:b/>
                <w:bCs/>
                <w:kern w:val="28"/>
              </w:rPr>
              <w:t>10b</w:t>
            </w:r>
            <w:r w:rsidRPr="00821524">
              <w:rPr>
                <w:b/>
                <w:bCs/>
                <w:kern w:val="28"/>
              </w:rPr>
              <w:tab/>
            </w:r>
            <w:r w:rsidRPr="00821524">
              <w:rPr>
                <w:rFonts w:cs="Arial"/>
                <w:b/>
                <w:bCs/>
                <w:kern w:val="28"/>
              </w:rPr>
              <w:t>Keeping Braille on the Agenda: The Braille (?) Needs Assessment</w:t>
            </w:r>
          </w:p>
          <w:p w14:paraId="13321570" w14:textId="77777777" w:rsidR="00821524" w:rsidRPr="00821524" w:rsidRDefault="00821524" w:rsidP="00821524">
            <w:pPr>
              <w:keepNext/>
              <w:keepLines/>
              <w:tabs>
                <w:tab w:val="left" w:pos="1985"/>
              </w:tabs>
              <w:spacing w:before="120" w:after="0"/>
              <w:ind w:left="567" w:hanging="567"/>
              <w:rPr>
                <w:b/>
                <w:bCs/>
                <w:kern w:val="28"/>
              </w:rPr>
            </w:pPr>
            <w:r w:rsidRPr="00821524">
              <w:rPr>
                <w:b/>
                <w:bCs/>
                <w:kern w:val="28"/>
              </w:rPr>
              <w:t>Presenter:</w:t>
            </w:r>
          </w:p>
          <w:p w14:paraId="428B5445" w14:textId="77777777" w:rsidR="00821524" w:rsidRPr="00821524" w:rsidRDefault="00821524" w:rsidP="00821524">
            <w:pPr>
              <w:keepNext/>
              <w:keepLines/>
              <w:rPr>
                <w:rFonts w:cs="Arial"/>
              </w:rPr>
            </w:pPr>
            <w:r w:rsidRPr="00821524">
              <w:rPr>
                <w:rFonts w:cs="Arial"/>
              </w:rPr>
              <w:t xml:space="preserve">Tricia d’Apice, Lead Consultant Vision Impairment, </w:t>
            </w:r>
            <w:proofErr w:type="spellStart"/>
            <w:r w:rsidRPr="00821524">
              <w:rPr>
                <w:rFonts w:cs="Arial"/>
              </w:rPr>
              <w:t>NextSense</w:t>
            </w:r>
            <w:proofErr w:type="spellEnd"/>
            <w:r w:rsidRPr="00821524">
              <w:rPr>
                <w:rFonts w:cs="Arial"/>
              </w:rPr>
              <w:t xml:space="preserve"> Connected Services</w:t>
            </w:r>
          </w:p>
        </w:tc>
        <w:tc>
          <w:tcPr>
            <w:tcW w:w="5103" w:type="dxa"/>
            <w:tcBorders>
              <w:top w:val="single" w:sz="4" w:space="0" w:color="auto"/>
              <w:left w:val="single" w:sz="4" w:space="0" w:color="auto"/>
              <w:bottom w:val="single" w:sz="4" w:space="0" w:color="auto"/>
              <w:right w:val="single" w:sz="4" w:space="0" w:color="auto"/>
            </w:tcBorders>
            <w:hideMark/>
          </w:tcPr>
          <w:p w14:paraId="28CB22FA" w14:textId="77777777" w:rsidR="00821524" w:rsidRPr="00821524" w:rsidRDefault="00821524" w:rsidP="00165D2C">
            <w:pPr>
              <w:pStyle w:val="Time"/>
            </w:pPr>
            <w:r w:rsidRPr="00821524">
              <w:t>11:30am – 12:00pm:</w:t>
            </w:r>
          </w:p>
          <w:p w14:paraId="758EEE06" w14:textId="77777777" w:rsidR="00821524" w:rsidRPr="00821524" w:rsidRDefault="00821524" w:rsidP="00821524">
            <w:pPr>
              <w:tabs>
                <w:tab w:val="left" w:pos="1985"/>
              </w:tabs>
              <w:spacing w:before="120" w:after="60"/>
              <w:ind w:left="567" w:hanging="567"/>
              <w:rPr>
                <w:b/>
                <w:bCs/>
                <w:kern w:val="28"/>
              </w:rPr>
            </w:pPr>
            <w:r w:rsidRPr="00821524">
              <w:rPr>
                <w:b/>
                <w:bCs/>
                <w:kern w:val="28"/>
              </w:rPr>
              <w:t>11b</w:t>
            </w:r>
            <w:r w:rsidRPr="00821524">
              <w:rPr>
                <w:b/>
                <w:bCs/>
                <w:kern w:val="28"/>
              </w:rPr>
              <w:tab/>
              <w:t>AAC &amp; Physical Print Disability – What’s the Link and Where to Next</w:t>
            </w:r>
          </w:p>
          <w:p w14:paraId="12185E00"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0033D4F3" w14:textId="77777777" w:rsidR="00821524" w:rsidRPr="00821524" w:rsidRDefault="00821524" w:rsidP="00821524">
            <w:pPr>
              <w:keepNext/>
              <w:keepLines/>
            </w:pPr>
            <w:r w:rsidRPr="00821524">
              <w:t xml:space="preserve">Marie-Christine Lamy, Readily </w:t>
            </w:r>
            <w:proofErr w:type="spellStart"/>
            <w:r w:rsidRPr="00821524">
              <w:t>AACcessible</w:t>
            </w:r>
            <w:proofErr w:type="spellEnd"/>
          </w:p>
        </w:tc>
      </w:tr>
      <w:tr w:rsidR="00821524" w:rsidRPr="00821524" w14:paraId="792FCFE9" w14:textId="77777777">
        <w:trPr>
          <w:cantSplit/>
        </w:trPr>
        <w:tc>
          <w:tcPr>
            <w:tcW w:w="5211" w:type="dxa"/>
            <w:tcBorders>
              <w:top w:val="single" w:sz="4" w:space="0" w:color="auto"/>
              <w:left w:val="single" w:sz="4" w:space="0" w:color="auto"/>
              <w:bottom w:val="single" w:sz="4" w:space="0" w:color="auto"/>
              <w:right w:val="single" w:sz="4" w:space="0" w:color="auto"/>
            </w:tcBorders>
            <w:hideMark/>
          </w:tcPr>
          <w:p w14:paraId="6D8B8D4E" w14:textId="77777777" w:rsidR="00821524" w:rsidRPr="00821524" w:rsidRDefault="00821524" w:rsidP="00165D2C">
            <w:pPr>
              <w:pStyle w:val="Time"/>
            </w:pPr>
            <w:r w:rsidRPr="00821524">
              <w:t>12:00pm – 12:30pm:</w:t>
            </w:r>
          </w:p>
          <w:p w14:paraId="59B9226E" w14:textId="77777777" w:rsidR="00821524" w:rsidRPr="00821524" w:rsidRDefault="00821524" w:rsidP="00821524">
            <w:pPr>
              <w:tabs>
                <w:tab w:val="left" w:pos="1985"/>
              </w:tabs>
              <w:spacing w:before="180" w:after="60"/>
              <w:ind w:left="567" w:hanging="567"/>
              <w:rPr>
                <w:b/>
                <w:bCs/>
                <w:kern w:val="28"/>
              </w:rPr>
            </w:pPr>
            <w:r w:rsidRPr="00821524">
              <w:rPr>
                <w:b/>
                <w:bCs/>
                <w:kern w:val="28"/>
              </w:rPr>
              <w:t>10c</w:t>
            </w:r>
            <w:r w:rsidRPr="00821524">
              <w:rPr>
                <w:b/>
                <w:bCs/>
                <w:kern w:val="28"/>
              </w:rPr>
              <w:tab/>
            </w:r>
            <w:r w:rsidRPr="00821524">
              <w:rPr>
                <w:rFonts w:cs="Arial"/>
                <w:b/>
                <w:bCs/>
                <w:kern w:val="28"/>
              </w:rPr>
              <w:t>Securing the Future of Music Braille: Strategic Interventions from the DAISY Music Braille Project to Safeguard Music Braille Production and Use</w:t>
            </w:r>
          </w:p>
          <w:p w14:paraId="7C60683E"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 via Zoom:</w:t>
            </w:r>
          </w:p>
          <w:p w14:paraId="61E31F91" w14:textId="77777777" w:rsidR="00821524" w:rsidRPr="00821524" w:rsidRDefault="00821524" w:rsidP="00821524">
            <w:r w:rsidRPr="00821524">
              <w:rPr>
                <w:rFonts w:cs="Arial"/>
              </w:rPr>
              <w:t xml:space="preserve">Dr Sarah Morley Wilkins, </w:t>
            </w:r>
            <w:r w:rsidRPr="00821524">
              <w:rPr>
                <w:rFonts w:cs="Arial"/>
                <w:lang w:val="en-GB"/>
              </w:rPr>
              <w:t>Project Manager &amp; User Experience Consultant of the DAISY Consortium’s Music Braille Project</w:t>
            </w:r>
          </w:p>
        </w:tc>
        <w:tc>
          <w:tcPr>
            <w:tcW w:w="5103" w:type="dxa"/>
            <w:tcBorders>
              <w:top w:val="single" w:sz="4" w:space="0" w:color="auto"/>
              <w:left w:val="single" w:sz="4" w:space="0" w:color="auto"/>
              <w:bottom w:val="single" w:sz="4" w:space="0" w:color="auto"/>
              <w:right w:val="single" w:sz="4" w:space="0" w:color="auto"/>
            </w:tcBorders>
            <w:hideMark/>
          </w:tcPr>
          <w:p w14:paraId="3CA7772D" w14:textId="77777777" w:rsidR="00821524" w:rsidRPr="00821524" w:rsidRDefault="00821524" w:rsidP="00165D2C">
            <w:pPr>
              <w:pStyle w:val="Time"/>
            </w:pPr>
            <w:r w:rsidRPr="00821524">
              <w:t>12:00pm – 12:30pm:</w:t>
            </w:r>
          </w:p>
          <w:p w14:paraId="05655543" w14:textId="77777777" w:rsidR="00821524" w:rsidRPr="00821524" w:rsidRDefault="00821524" w:rsidP="00821524">
            <w:pPr>
              <w:tabs>
                <w:tab w:val="left" w:pos="1985"/>
              </w:tabs>
              <w:spacing w:before="180" w:after="60"/>
              <w:ind w:left="567" w:hanging="567"/>
              <w:rPr>
                <w:b/>
                <w:bCs/>
                <w:kern w:val="28"/>
              </w:rPr>
            </w:pPr>
            <w:r w:rsidRPr="00821524">
              <w:rPr>
                <w:b/>
                <w:bCs/>
                <w:kern w:val="28"/>
              </w:rPr>
              <w:t>11c</w:t>
            </w:r>
            <w:r w:rsidRPr="00821524">
              <w:rPr>
                <w:b/>
                <w:bCs/>
                <w:kern w:val="28"/>
              </w:rPr>
              <w:tab/>
            </w:r>
            <w:proofErr w:type="spellStart"/>
            <w:r w:rsidRPr="00821524">
              <w:rPr>
                <w:b/>
                <w:bCs/>
                <w:kern w:val="28"/>
              </w:rPr>
              <w:t>Neeje</w:t>
            </w:r>
            <w:proofErr w:type="spellEnd"/>
            <w:r w:rsidRPr="00821524">
              <w:rPr>
                <w:b/>
                <w:bCs/>
                <w:kern w:val="28"/>
              </w:rPr>
              <w:t>: Empowering People with Print Disabilities to Provide a Fully Informed Consent</w:t>
            </w:r>
          </w:p>
          <w:p w14:paraId="7DC837B8"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 via Zoom:</w:t>
            </w:r>
          </w:p>
          <w:p w14:paraId="2A5166DC" w14:textId="77777777" w:rsidR="00821524" w:rsidRPr="00821524" w:rsidRDefault="00821524" w:rsidP="00821524">
            <w:r w:rsidRPr="00821524">
              <w:t xml:space="preserve">Dr Ankur Gupta, Founder, </w:t>
            </w:r>
            <w:proofErr w:type="spellStart"/>
            <w:r w:rsidRPr="00821524">
              <w:t>Neeje</w:t>
            </w:r>
            <w:proofErr w:type="spellEnd"/>
          </w:p>
        </w:tc>
      </w:tr>
    </w:tbl>
    <w:p w14:paraId="0C84975A" w14:textId="77777777" w:rsidR="00821524" w:rsidRPr="00821524" w:rsidRDefault="00821524" w:rsidP="00290C92">
      <w:pPr>
        <w:keepNext/>
        <w:tabs>
          <w:tab w:val="left" w:pos="1985"/>
        </w:tabs>
        <w:spacing w:before="180" w:after="60"/>
        <w:ind w:left="567" w:hanging="567"/>
        <w:rPr>
          <w:b/>
          <w:bCs/>
          <w:kern w:val="28"/>
        </w:rPr>
      </w:pPr>
      <w:r w:rsidRPr="00821524">
        <w:rPr>
          <w:b/>
          <w:bCs/>
          <w:kern w:val="28"/>
        </w:rPr>
        <w:lastRenderedPageBreak/>
        <w:t xml:space="preserve">12:30pm </w:t>
      </w:r>
      <w:r w:rsidRPr="00821524">
        <w:rPr>
          <w:rFonts w:cs="Arial"/>
          <w:b/>
          <w:bCs/>
          <w:kern w:val="28"/>
        </w:rPr>
        <w:t xml:space="preserve">– </w:t>
      </w:r>
      <w:r w:rsidRPr="00821524">
        <w:rPr>
          <w:b/>
          <w:bCs/>
          <w:kern w:val="28"/>
        </w:rPr>
        <w:t>1:30pm: Lunch Break</w:t>
      </w:r>
    </w:p>
    <w:p w14:paraId="6B3675EE" w14:textId="77777777" w:rsidR="00821524" w:rsidRPr="00165D2C" w:rsidRDefault="00821524" w:rsidP="00165D2C">
      <w:pPr>
        <w:pStyle w:val="Heading3"/>
      </w:pPr>
      <w:r w:rsidRPr="00165D2C">
        <w:t>1:30pm – 3:00pm: Concurrent Sessions 12 &amp; 13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tblCellMar>
        <w:tblLook w:val="01E0" w:firstRow="1" w:lastRow="1" w:firstColumn="1" w:lastColumn="1" w:noHBand="0" w:noVBand="0"/>
        <w:tblDescription w:val="1:30pm – 3:00pm: Concurrent Sessions 12 &amp; 13"/>
      </w:tblPr>
      <w:tblGrid>
        <w:gridCol w:w="5211"/>
        <w:gridCol w:w="5103"/>
      </w:tblGrid>
      <w:tr w:rsidR="009B1478" w:rsidRPr="009B1478" w14:paraId="5BC6DF18" w14:textId="77777777" w:rsidTr="00165D2C">
        <w:trPr>
          <w:cantSplit/>
          <w:tblHeader/>
        </w:trPr>
        <w:tc>
          <w:tcPr>
            <w:tcW w:w="5211" w:type="dxa"/>
            <w:tcBorders>
              <w:top w:val="single" w:sz="4" w:space="0" w:color="auto"/>
              <w:left w:val="single" w:sz="4" w:space="0" w:color="auto"/>
              <w:bottom w:val="single" w:sz="4" w:space="0" w:color="auto"/>
              <w:right w:val="single" w:sz="4" w:space="0" w:color="auto"/>
            </w:tcBorders>
            <w:shd w:val="clear" w:color="auto" w:fill="E7E6E6" w:themeFill="background2"/>
          </w:tcPr>
          <w:p w14:paraId="3EC1A214" w14:textId="77777777" w:rsidR="00821524" w:rsidRPr="009B1478" w:rsidRDefault="00821524" w:rsidP="00165D2C">
            <w:pPr>
              <w:pStyle w:val="Time"/>
              <w:rPr>
                <w:bCs/>
                <w:color w:val="auto"/>
                <w:kern w:val="28"/>
              </w:rPr>
            </w:pPr>
            <w:bookmarkStart w:id="7" w:name="RowTitle_Session12And13"/>
            <w:bookmarkEnd w:id="7"/>
            <w:r w:rsidRPr="009B1478">
              <w:rPr>
                <w:bCs/>
                <w:color w:val="auto"/>
                <w:kern w:val="28"/>
              </w:rPr>
              <w:t xml:space="preserve">Session 12 </w:t>
            </w:r>
            <w:r w:rsidRPr="009B1478">
              <w:rPr>
                <w:color w:val="auto"/>
              </w:rPr>
              <w:t>Chair:</w:t>
            </w:r>
            <w:r w:rsidRPr="009B1478">
              <w:rPr>
                <w:b w:val="0"/>
                <w:color w:val="auto"/>
              </w:rPr>
              <w:t xml:space="preserve"> David Rice</w:t>
            </w:r>
          </w:p>
        </w:tc>
        <w:tc>
          <w:tcPr>
            <w:tcW w:w="5103" w:type="dxa"/>
            <w:tcBorders>
              <w:top w:val="single" w:sz="4" w:space="0" w:color="auto"/>
              <w:left w:val="single" w:sz="4" w:space="0" w:color="auto"/>
              <w:bottom w:val="nil"/>
              <w:right w:val="single" w:sz="4" w:space="0" w:color="auto"/>
            </w:tcBorders>
            <w:shd w:val="clear" w:color="auto" w:fill="E7E6E6" w:themeFill="background2"/>
          </w:tcPr>
          <w:p w14:paraId="1EDB815B" w14:textId="77777777" w:rsidR="00821524" w:rsidRPr="009B1478" w:rsidRDefault="00821524" w:rsidP="00165D2C">
            <w:pPr>
              <w:pStyle w:val="Time"/>
              <w:rPr>
                <w:bCs/>
                <w:color w:val="auto"/>
                <w:kern w:val="28"/>
              </w:rPr>
            </w:pPr>
            <w:r w:rsidRPr="009B1478">
              <w:rPr>
                <w:bCs/>
                <w:color w:val="auto"/>
                <w:kern w:val="28"/>
              </w:rPr>
              <w:t xml:space="preserve">Session 13 Chair: </w:t>
            </w:r>
            <w:r w:rsidRPr="009B1478">
              <w:rPr>
                <w:b w:val="0"/>
                <w:bCs/>
                <w:color w:val="auto"/>
                <w:kern w:val="28"/>
              </w:rPr>
              <w:t>Nigel Waring</w:t>
            </w:r>
          </w:p>
        </w:tc>
      </w:tr>
      <w:tr w:rsidR="00821524" w:rsidRPr="00821524" w14:paraId="54A341E6" w14:textId="77777777">
        <w:trPr>
          <w:cantSplit/>
        </w:trPr>
        <w:tc>
          <w:tcPr>
            <w:tcW w:w="5211" w:type="dxa"/>
            <w:tcBorders>
              <w:top w:val="single" w:sz="4" w:space="0" w:color="auto"/>
              <w:left w:val="single" w:sz="4" w:space="0" w:color="auto"/>
              <w:bottom w:val="single" w:sz="4" w:space="0" w:color="auto"/>
              <w:right w:val="single" w:sz="4" w:space="0" w:color="auto"/>
            </w:tcBorders>
          </w:tcPr>
          <w:p w14:paraId="5F6496FA" w14:textId="77777777" w:rsidR="00821524" w:rsidRPr="00821524" w:rsidRDefault="00821524" w:rsidP="00821524">
            <w:pPr>
              <w:tabs>
                <w:tab w:val="left" w:pos="1985"/>
              </w:tabs>
              <w:spacing w:before="120" w:after="60"/>
              <w:ind w:left="567" w:hanging="567"/>
              <w:rPr>
                <w:b/>
                <w:bCs/>
                <w:kern w:val="28"/>
              </w:rPr>
            </w:pPr>
            <w:r w:rsidRPr="00821524">
              <w:rPr>
                <w:b/>
                <w:bCs/>
                <w:kern w:val="28"/>
              </w:rPr>
              <w:t>1:30pm – 2:00pm:</w:t>
            </w:r>
          </w:p>
          <w:p w14:paraId="61997CA7" w14:textId="77777777" w:rsidR="00821524" w:rsidRPr="00821524" w:rsidRDefault="00821524" w:rsidP="00821524">
            <w:pPr>
              <w:keepNext/>
              <w:keepLines/>
              <w:tabs>
                <w:tab w:val="left" w:pos="1985"/>
              </w:tabs>
              <w:spacing w:before="120" w:after="60"/>
              <w:ind w:left="466" w:hanging="466"/>
              <w:rPr>
                <w:rFonts w:eastAsia="Arial" w:cs="Arial"/>
                <w:kern w:val="28"/>
                <w:u w:color="00B050"/>
              </w:rPr>
            </w:pPr>
            <w:r w:rsidRPr="00821524">
              <w:rPr>
                <w:b/>
                <w:bCs/>
                <w:kern w:val="28"/>
              </w:rPr>
              <w:t>12a</w:t>
            </w:r>
            <w:r w:rsidRPr="00821524">
              <w:rPr>
                <w:b/>
                <w:bCs/>
                <w:kern w:val="28"/>
              </w:rPr>
              <w:tab/>
              <w:t>Representing Visual Information in Sound: Latest Learnings about Sonification Use</w:t>
            </w:r>
          </w:p>
          <w:p w14:paraId="078AE103" w14:textId="77777777" w:rsidR="00821524" w:rsidRPr="00821524" w:rsidRDefault="00821524" w:rsidP="00821524">
            <w:pPr>
              <w:keepNext/>
              <w:keepLines/>
              <w:tabs>
                <w:tab w:val="left" w:pos="1985"/>
              </w:tabs>
              <w:spacing w:before="120" w:after="0"/>
              <w:ind w:left="567" w:hanging="567"/>
              <w:rPr>
                <w:b/>
                <w:bCs/>
                <w:kern w:val="28"/>
                <w:u w:color="008F00"/>
              </w:rPr>
            </w:pPr>
            <w:r w:rsidRPr="00821524">
              <w:rPr>
                <w:b/>
                <w:bCs/>
                <w:kern w:val="28"/>
                <w:u w:color="008F00"/>
              </w:rPr>
              <w:t>Presenter:</w:t>
            </w:r>
          </w:p>
          <w:p w14:paraId="4A052B3D" w14:textId="77777777" w:rsidR="00821524" w:rsidRPr="00821524" w:rsidRDefault="00821524" w:rsidP="00821524">
            <w:pPr>
              <w:keepNext/>
              <w:keepLines/>
            </w:pPr>
            <w:r w:rsidRPr="00821524">
              <w:t xml:space="preserve">Phia Damsma, Creative Director, </w:t>
            </w:r>
            <w:proofErr w:type="spellStart"/>
            <w:r w:rsidRPr="00821524">
              <w:t>Sonokids</w:t>
            </w:r>
            <w:proofErr w:type="spellEnd"/>
            <w:r w:rsidRPr="00821524">
              <w:t xml:space="preserve"> Australia</w:t>
            </w:r>
          </w:p>
        </w:tc>
        <w:tc>
          <w:tcPr>
            <w:tcW w:w="5103" w:type="dxa"/>
            <w:tcBorders>
              <w:top w:val="single" w:sz="4" w:space="0" w:color="auto"/>
              <w:left w:val="single" w:sz="4" w:space="0" w:color="auto"/>
              <w:bottom w:val="nil"/>
              <w:right w:val="single" w:sz="4" w:space="0" w:color="auto"/>
            </w:tcBorders>
          </w:tcPr>
          <w:p w14:paraId="32A4E677" w14:textId="77777777" w:rsidR="00821524" w:rsidRPr="00821524" w:rsidRDefault="00821524" w:rsidP="00821524">
            <w:pPr>
              <w:keepNext/>
              <w:keepLines/>
              <w:tabs>
                <w:tab w:val="left" w:pos="1985"/>
              </w:tabs>
              <w:spacing w:before="120" w:after="60"/>
              <w:ind w:left="567" w:hanging="567"/>
              <w:rPr>
                <w:b/>
                <w:bCs/>
                <w:kern w:val="28"/>
              </w:rPr>
            </w:pPr>
            <w:r w:rsidRPr="00821524">
              <w:rPr>
                <w:b/>
                <w:bCs/>
                <w:kern w:val="28"/>
              </w:rPr>
              <w:t>1:30pm – 2:00pm:</w:t>
            </w:r>
          </w:p>
          <w:p w14:paraId="21EBF201" w14:textId="77777777" w:rsidR="00821524" w:rsidRPr="00821524" w:rsidRDefault="00821524" w:rsidP="00821524">
            <w:pPr>
              <w:tabs>
                <w:tab w:val="left" w:pos="1985"/>
              </w:tabs>
              <w:spacing w:before="120" w:after="60"/>
              <w:ind w:left="567" w:hanging="567"/>
              <w:rPr>
                <w:b/>
                <w:bCs/>
                <w:kern w:val="28"/>
              </w:rPr>
            </w:pPr>
            <w:r w:rsidRPr="00821524">
              <w:rPr>
                <w:b/>
                <w:bCs/>
                <w:kern w:val="28"/>
              </w:rPr>
              <w:t>13a</w:t>
            </w:r>
            <w:r w:rsidRPr="00821524">
              <w:rPr>
                <w:b/>
                <w:bCs/>
                <w:kern w:val="28"/>
              </w:rPr>
              <w:tab/>
              <w:t>A Dutch approach to inclusive education</w:t>
            </w:r>
          </w:p>
          <w:p w14:paraId="6632014B" w14:textId="77777777" w:rsidR="00821524" w:rsidRPr="00821524" w:rsidRDefault="00821524" w:rsidP="00821524">
            <w:pPr>
              <w:tabs>
                <w:tab w:val="left" w:pos="1985"/>
              </w:tabs>
              <w:spacing w:before="120" w:after="0"/>
              <w:ind w:left="567" w:hanging="567"/>
              <w:rPr>
                <w:b/>
                <w:bCs/>
              </w:rPr>
            </w:pPr>
            <w:r w:rsidRPr="00821524">
              <w:rPr>
                <w:b/>
                <w:bCs/>
                <w:kern w:val="28"/>
              </w:rPr>
              <w:t>Presenter:</w:t>
            </w:r>
          </w:p>
          <w:p w14:paraId="1B83F063" w14:textId="77777777" w:rsidR="00821524" w:rsidRPr="00821524" w:rsidRDefault="00821524" w:rsidP="00821524">
            <w:r w:rsidRPr="00821524">
              <w:t xml:space="preserve">Dick </w:t>
            </w:r>
            <w:proofErr w:type="spellStart"/>
            <w:r w:rsidRPr="00821524">
              <w:t>Lunenborg</w:t>
            </w:r>
            <w:proofErr w:type="spellEnd"/>
            <w:r w:rsidRPr="00821524">
              <w:t xml:space="preserve">, Co-founder </w:t>
            </w:r>
            <w:proofErr w:type="spellStart"/>
            <w:r w:rsidRPr="00821524">
              <w:t>Bartiméus</w:t>
            </w:r>
            <w:proofErr w:type="spellEnd"/>
            <w:r w:rsidRPr="00821524">
              <w:t xml:space="preserve"> </w:t>
            </w:r>
            <w:proofErr w:type="spellStart"/>
            <w:r w:rsidRPr="00821524">
              <w:t>Fablab</w:t>
            </w:r>
            <w:proofErr w:type="spellEnd"/>
          </w:p>
        </w:tc>
      </w:tr>
      <w:tr w:rsidR="00821524" w:rsidRPr="00821524" w14:paraId="412505D7" w14:textId="77777777">
        <w:trPr>
          <w:cantSplit/>
        </w:trPr>
        <w:tc>
          <w:tcPr>
            <w:tcW w:w="5211" w:type="dxa"/>
            <w:tcBorders>
              <w:top w:val="single" w:sz="4" w:space="0" w:color="auto"/>
              <w:left w:val="single" w:sz="4" w:space="0" w:color="auto"/>
              <w:bottom w:val="single" w:sz="4" w:space="0" w:color="auto"/>
              <w:right w:val="single" w:sz="4" w:space="0" w:color="auto"/>
            </w:tcBorders>
          </w:tcPr>
          <w:p w14:paraId="31A73BBC" w14:textId="77777777" w:rsidR="00821524" w:rsidRPr="00821524" w:rsidRDefault="00821524" w:rsidP="00821524">
            <w:pPr>
              <w:tabs>
                <w:tab w:val="left" w:pos="1985"/>
              </w:tabs>
              <w:spacing w:before="120" w:after="60"/>
              <w:ind w:left="567" w:hanging="567"/>
              <w:rPr>
                <w:b/>
                <w:bCs/>
                <w:kern w:val="28"/>
              </w:rPr>
            </w:pPr>
            <w:r w:rsidRPr="00821524">
              <w:rPr>
                <w:b/>
                <w:bCs/>
                <w:kern w:val="28"/>
              </w:rPr>
              <w:t>2:00pm – 2:30pm:</w:t>
            </w:r>
          </w:p>
          <w:p w14:paraId="45DBFB60" w14:textId="77777777" w:rsidR="00821524" w:rsidRPr="00821524" w:rsidRDefault="00821524" w:rsidP="00821524">
            <w:pPr>
              <w:tabs>
                <w:tab w:val="left" w:pos="1985"/>
              </w:tabs>
              <w:spacing w:before="120" w:after="60"/>
              <w:ind w:left="567" w:hanging="567"/>
              <w:rPr>
                <w:b/>
                <w:bCs/>
                <w:kern w:val="28"/>
              </w:rPr>
            </w:pPr>
            <w:r w:rsidRPr="00821524">
              <w:rPr>
                <w:b/>
                <w:bCs/>
                <w:kern w:val="28"/>
              </w:rPr>
              <w:t>12b</w:t>
            </w:r>
            <w:r w:rsidRPr="00821524">
              <w:rPr>
                <w:b/>
                <w:bCs/>
                <w:kern w:val="28"/>
              </w:rPr>
              <w:tab/>
              <w:t>The Trouble with Maths</w:t>
            </w:r>
          </w:p>
          <w:p w14:paraId="658E74BE"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3C9E5886" w14:textId="77777777" w:rsidR="00821524" w:rsidRPr="00821524" w:rsidRDefault="00821524" w:rsidP="00821524">
            <w:r w:rsidRPr="00821524">
              <w:rPr>
                <w:bCs/>
              </w:rPr>
              <w:t>Peter Cracknell, Manager of Vision and Blindness Technologies, Quantum RLV</w:t>
            </w:r>
          </w:p>
        </w:tc>
        <w:tc>
          <w:tcPr>
            <w:tcW w:w="5103" w:type="dxa"/>
            <w:tcBorders>
              <w:top w:val="single" w:sz="4" w:space="0" w:color="auto"/>
              <w:left w:val="single" w:sz="4" w:space="0" w:color="auto"/>
              <w:bottom w:val="nil"/>
              <w:right w:val="single" w:sz="4" w:space="0" w:color="auto"/>
            </w:tcBorders>
          </w:tcPr>
          <w:p w14:paraId="20BE9A17" w14:textId="77777777" w:rsidR="00821524" w:rsidRPr="00821524" w:rsidRDefault="00821524" w:rsidP="00821524">
            <w:pPr>
              <w:keepNext/>
              <w:keepLines/>
              <w:tabs>
                <w:tab w:val="left" w:pos="1985"/>
              </w:tabs>
              <w:spacing w:before="120" w:after="60"/>
              <w:ind w:left="567" w:hanging="567"/>
              <w:rPr>
                <w:b/>
                <w:bCs/>
                <w:kern w:val="28"/>
              </w:rPr>
            </w:pPr>
            <w:r w:rsidRPr="00821524">
              <w:rPr>
                <w:b/>
                <w:bCs/>
                <w:kern w:val="28"/>
              </w:rPr>
              <w:t>2:00pm – 3:00pm:</w:t>
            </w:r>
          </w:p>
          <w:p w14:paraId="1BAE6395" w14:textId="77777777" w:rsidR="00821524" w:rsidRPr="00821524" w:rsidRDefault="00821524" w:rsidP="00821524">
            <w:pPr>
              <w:keepNext/>
              <w:keepLines/>
              <w:tabs>
                <w:tab w:val="left" w:pos="1985"/>
              </w:tabs>
              <w:spacing w:before="120" w:after="60"/>
              <w:ind w:left="567" w:hanging="567"/>
              <w:rPr>
                <w:rFonts w:cs="Arial"/>
                <w:b/>
                <w:bCs/>
                <w:kern w:val="28"/>
              </w:rPr>
            </w:pPr>
            <w:r w:rsidRPr="00821524">
              <w:rPr>
                <w:b/>
                <w:bCs/>
                <w:kern w:val="28"/>
              </w:rPr>
              <w:t>13b</w:t>
            </w:r>
            <w:r w:rsidRPr="00821524">
              <w:rPr>
                <w:b/>
                <w:bCs/>
                <w:kern w:val="28"/>
              </w:rPr>
              <w:tab/>
            </w:r>
            <w:r w:rsidRPr="00821524">
              <w:rPr>
                <w:rFonts w:cs="Arial"/>
                <w:b/>
                <w:bCs/>
                <w:kern w:val="28"/>
              </w:rPr>
              <w:t>ABA Workshop: First Nations Languages and Braille</w:t>
            </w:r>
          </w:p>
          <w:p w14:paraId="3FAD10DE" w14:textId="77777777" w:rsidR="00821524" w:rsidRPr="00821524" w:rsidRDefault="00821524" w:rsidP="00821524">
            <w:pPr>
              <w:keepNext/>
              <w:keepLines/>
              <w:tabs>
                <w:tab w:val="left" w:pos="1985"/>
              </w:tabs>
              <w:spacing w:before="120" w:after="0"/>
              <w:ind w:left="567" w:hanging="567"/>
              <w:rPr>
                <w:b/>
                <w:bCs/>
                <w:kern w:val="28"/>
              </w:rPr>
            </w:pPr>
            <w:r w:rsidRPr="00821524">
              <w:rPr>
                <w:b/>
                <w:bCs/>
                <w:kern w:val="28"/>
              </w:rPr>
              <w:t>Facilitator:</w:t>
            </w:r>
          </w:p>
          <w:p w14:paraId="638EE0FF" w14:textId="77777777" w:rsidR="00821524" w:rsidRPr="00821524" w:rsidRDefault="00821524" w:rsidP="00821524">
            <w:pPr>
              <w:keepNext/>
              <w:keepLines/>
              <w:tabs>
                <w:tab w:val="left" w:pos="1985"/>
              </w:tabs>
              <w:spacing w:after="0"/>
              <w:rPr>
                <w:kern w:val="28"/>
              </w:rPr>
            </w:pPr>
            <w:r w:rsidRPr="00821524">
              <w:rPr>
                <w:kern w:val="28"/>
              </w:rPr>
              <w:t>Tristan Clare, Executive Committee Member, Australia Braille Authority</w:t>
            </w:r>
          </w:p>
        </w:tc>
      </w:tr>
      <w:tr w:rsidR="00821524" w:rsidRPr="00821524" w14:paraId="391DBCA9" w14:textId="77777777">
        <w:trPr>
          <w:cantSplit/>
        </w:trPr>
        <w:tc>
          <w:tcPr>
            <w:tcW w:w="5211" w:type="dxa"/>
            <w:tcBorders>
              <w:left w:val="single" w:sz="4" w:space="0" w:color="auto"/>
              <w:bottom w:val="single" w:sz="4" w:space="0" w:color="auto"/>
              <w:right w:val="single" w:sz="4" w:space="0" w:color="auto"/>
            </w:tcBorders>
          </w:tcPr>
          <w:p w14:paraId="02C88785" w14:textId="77777777" w:rsidR="00821524" w:rsidRPr="00821524" w:rsidRDefault="00821524" w:rsidP="00821524">
            <w:pPr>
              <w:tabs>
                <w:tab w:val="left" w:pos="1985"/>
              </w:tabs>
              <w:spacing w:before="120" w:after="60"/>
              <w:ind w:left="567" w:hanging="567"/>
              <w:rPr>
                <w:b/>
                <w:bCs/>
                <w:kern w:val="28"/>
              </w:rPr>
            </w:pPr>
            <w:r w:rsidRPr="00821524">
              <w:rPr>
                <w:b/>
                <w:bCs/>
                <w:kern w:val="28"/>
              </w:rPr>
              <w:t>2:30pm – 3:00pm:</w:t>
            </w:r>
          </w:p>
          <w:p w14:paraId="1FE31A10" w14:textId="77777777" w:rsidR="00821524" w:rsidRPr="00821524" w:rsidRDefault="00821524" w:rsidP="00821524">
            <w:pPr>
              <w:tabs>
                <w:tab w:val="left" w:pos="1985"/>
              </w:tabs>
              <w:spacing w:before="120" w:after="60"/>
              <w:ind w:left="567" w:hanging="567"/>
              <w:rPr>
                <w:b/>
                <w:bCs/>
                <w:kern w:val="28"/>
              </w:rPr>
            </w:pPr>
            <w:r w:rsidRPr="00821524">
              <w:rPr>
                <w:b/>
                <w:bCs/>
                <w:kern w:val="28"/>
              </w:rPr>
              <w:t>12c</w:t>
            </w:r>
            <w:r w:rsidRPr="00821524">
              <w:rPr>
                <w:b/>
                <w:bCs/>
                <w:kern w:val="28"/>
              </w:rPr>
              <w:tab/>
              <w:t>Increased Access to Confident and Independent Graph Creation by Blind People</w:t>
            </w:r>
          </w:p>
          <w:p w14:paraId="78CDDA0A"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4433964B" w14:textId="77777777" w:rsidR="00821524" w:rsidRPr="00821524" w:rsidRDefault="00821524" w:rsidP="00821524">
            <w:r w:rsidRPr="00821524">
              <w:t>A. Jonathan R. Godfrey, Senior Lecturer in Statistics, Massey University</w:t>
            </w:r>
          </w:p>
        </w:tc>
        <w:tc>
          <w:tcPr>
            <w:tcW w:w="5103" w:type="dxa"/>
            <w:tcBorders>
              <w:top w:val="nil"/>
              <w:left w:val="single" w:sz="4" w:space="0" w:color="auto"/>
              <w:bottom w:val="single" w:sz="4" w:space="0" w:color="auto"/>
              <w:right w:val="single" w:sz="4" w:space="0" w:color="auto"/>
            </w:tcBorders>
          </w:tcPr>
          <w:p w14:paraId="0FB78278" w14:textId="77777777" w:rsidR="00821524" w:rsidRPr="00821524" w:rsidRDefault="00821524" w:rsidP="00821524">
            <w:pPr>
              <w:widowControl w:val="0"/>
              <w:pBdr>
                <w:top w:val="nil"/>
                <w:left w:val="nil"/>
                <w:bottom w:val="nil"/>
                <w:right w:val="nil"/>
                <w:between w:val="nil"/>
                <w:bar w:val="nil"/>
              </w:pBdr>
              <w:spacing w:before="30" w:line="249" w:lineRule="auto"/>
              <w:rPr>
                <w:rFonts w:eastAsia="Arial Unicode MS" w:cs="Arial Unicode MS"/>
                <w:b/>
                <w:bCs/>
                <w:u w:color="000000"/>
                <w:bdr w:val="nil"/>
                <w:lang w:val="en-US" w:eastAsia="en-US"/>
              </w:rPr>
            </w:pPr>
          </w:p>
        </w:tc>
      </w:tr>
    </w:tbl>
    <w:p w14:paraId="5316AB04" w14:textId="77777777" w:rsidR="00821524" w:rsidRPr="00821524" w:rsidRDefault="00821524" w:rsidP="00821524">
      <w:pPr>
        <w:tabs>
          <w:tab w:val="left" w:pos="1985"/>
        </w:tabs>
        <w:spacing w:before="180" w:after="0"/>
        <w:ind w:left="567" w:hanging="567"/>
        <w:rPr>
          <w:b/>
          <w:bCs/>
          <w:kern w:val="28"/>
        </w:rPr>
      </w:pPr>
      <w:r w:rsidRPr="00821524">
        <w:rPr>
          <w:b/>
          <w:bCs/>
          <w:kern w:val="28"/>
        </w:rPr>
        <w:t xml:space="preserve">3:00pm </w:t>
      </w:r>
      <w:r w:rsidRPr="00821524">
        <w:rPr>
          <w:rFonts w:cs="Arial"/>
          <w:b/>
          <w:bCs/>
          <w:kern w:val="28"/>
        </w:rPr>
        <w:t xml:space="preserve">– </w:t>
      </w:r>
      <w:r w:rsidRPr="00821524">
        <w:rPr>
          <w:b/>
          <w:bCs/>
          <w:kern w:val="28"/>
        </w:rPr>
        <w:t>3:30pm: Afternoon Tea</w:t>
      </w:r>
    </w:p>
    <w:p w14:paraId="317C83C2" w14:textId="77777777" w:rsidR="00821524" w:rsidRPr="00165D2C" w:rsidRDefault="00821524" w:rsidP="00165D2C">
      <w:pPr>
        <w:pStyle w:val="Heading3"/>
      </w:pPr>
      <w:r w:rsidRPr="00165D2C">
        <w:t>3:30pm – 5:00pm Plenary Session 14</w:t>
      </w:r>
    </w:p>
    <w:p w14:paraId="12C89BAB" w14:textId="77777777" w:rsidR="00821524" w:rsidRPr="00821524" w:rsidRDefault="00821524" w:rsidP="00821524">
      <w:pPr>
        <w:spacing w:before="60" w:after="0"/>
        <w:ind w:left="567" w:hanging="567"/>
      </w:pPr>
      <w:r w:rsidRPr="00821524">
        <w:rPr>
          <w:b/>
        </w:rPr>
        <w:t>Chair:</w:t>
      </w:r>
      <w:r w:rsidRPr="00821524">
        <w:t xml:space="preserve"> Nigel Waring</w:t>
      </w:r>
    </w:p>
    <w:p w14:paraId="5245C9C0" w14:textId="77777777" w:rsidR="00821524" w:rsidRPr="00821524" w:rsidRDefault="00821524" w:rsidP="00821524">
      <w:pPr>
        <w:tabs>
          <w:tab w:val="left" w:pos="1985"/>
        </w:tabs>
        <w:spacing w:before="180" w:after="0"/>
        <w:ind w:left="567" w:hanging="567"/>
        <w:rPr>
          <w:b/>
          <w:bCs/>
          <w:kern w:val="28"/>
        </w:rPr>
      </w:pPr>
      <w:r w:rsidRPr="00821524">
        <w:rPr>
          <w:b/>
          <w:bCs/>
          <w:kern w:val="28"/>
        </w:rPr>
        <w:t>3:30pm – 4:00pm</w:t>
      </w:r>
    </w:p>
    <w:p w14:paraId="4AB7DCCC" w14:textId="77777777" w:rsidR="00821524" w:rsidRPr="00821524" w:rsidRDefault="00821524" w:rsidP="00821524">
      <w:pPr>
        <w:tabs>
          <w:tab w:val="left" w:pos="1985"/>
        </w:tabs>
        <w:spacing w:after="0"/>
        <w:ind w:left="567" w:hanging="567"/>
        <w:rPr>
          <w:b/>
          <w:bCs/>
          <w:kern w:val="28"/>
        </w:rPr>
      </w:pPr>
      <w:r w:rsidRPr="00821524">
        <w:rPr>
          <w:b/>
          <w:bCs/>
          <w:kern w:val="28"/>
        </w:rPr>
        <w:t>14a</w:t>
      </w:r>
      <w:r w:rsidRPr="00821524">
        <w:rPr>
          <w:b/>
          <w:bCs/>
          <w:kern w:val="28"/>
        </w:rPr>
        <w:tab/>
        <w:t xml:space="preserve">Barriers and Enablers for Preparation for Employment for Students with Blindness and Low Vision in Mainstream Secondary Schools </w:t>
      </w:r>
    </w:p>
    <w:p w14:paraId="642E04B3" w14:textId="77777777" w:rsidR="00821524" w:rsidRPr="00821524" w:rsidRDefault="00821524" w:rsidP="00821524">
      <w:pPr>
        <w:tabs>
          <w:tab w:val="left" w:pos="1985"/>
        </w:tabs>
        <w:spacing w:before="120" w:after="0"/>
        <w:ind w:left="567" w:hanging="567"/>
        <w:rPr>
          <w:b/>
          <w:bCs/>
          <w:kern w:val="28"/>
        </w:rPr>
      </w:pPr>
      <w:r w:rsidRPr="00821524">
        <w:rPr>
          <w:b/>
          <w:bCs/>
          <w:kern w:val="28"/>
        </w:rPr>
        <w:t>Feature Presenter:</w:t>
      </w:r>
    </w:p>
    <w:p w14:paraId="550819F3" w14:textId="77777777" w:rsidR="00821524" w:rsidRPr="00821524" w:rsidRDefault="00821524" w:rsidP="00821524">
      <w:pPr>
        <w:rPr>
          <w:rFonts w:cs="Arial"/>
        </w:rPr>
      </w:pPr>
      <w:r w:rsidRPr="00821524">
        <w:rPr>
          <w:rFonts w:cs="Arial"/>
        </w:rPr>
        <w:t>Dr Melissa Fanshawe, Senior Lecturer, University of Southern Queensland</w:t>
      </w:r>
    </w:p>
    <w:p w14:paraId="44F37DA5" w14:textId="77777777" w:rsidR="00821524" w:rsidRPr="00821524" w:rsidRDefault="00821524" w:rsidP="00821524">
      <w:pPr>
        <w:tabs>
          <w:tab w:val="left" w:pos="1985"/>
        </w:tabs>
        <w:spacing w:before="180" w:after="0"/>
        <w:ind w:left="567" w:hanging="567"/>
        <w:rPr>
          <w:b/>
          <w:bCs/>
          <w:kern w:val="28"/>
        </w:rPr>
      </w:pPr>
      <w:r w:rsidRPr="00821524">
        <w:rPr>
          <w:b/>
          <w:bCs/>
          <w:kern w:val="28"/>
        </w:rPr>
        <w:t>4:00pm – 4:30pm</w:t>
      </w:r>
    </w:p>
    <w:p w14:paraId="69520D6D" w14:textId="77777777" w:rsidR="00821524" w:rsidRPr="00821524" w:rsidRDefault="00821524" w:rsidP="00821524">
      <w:pPr>
        <w:tabs>
          <w:tab w:val="left" w:pos="1985"/>
        </w:tabs>
        <w:spacing w:after="0"/>
        <w:ind w:left="567" w:hanging="567"/>
        <w:rPr>
          <w:b/>
          <w:bCs/>
          <w:kern w:val="28"/>
        </w:rPr>
      </w:pPr>
      <w:r w:rsidRPr="00821524">
        <w:rPr>
          <w:b/>
          <w:bCs/>
          <w:kern w:val="28"/>
        </w:rPr>
        <w:t>14b</w:t>
      </w:r>
      <w:r w:rsidRPr="00821524">
        <w:rPr>
          <w:b/>
          <w:bCs/>
          <w:kern w:val="28"/>
        </w:rPr>
        <w:tab/>
        <w:t>Digital Accessibility – State of the Nation</w:t>
      </w:r>
    </w:p>
    <w:p w14:paraId="21A598E2" w14:textId="77777777" w:rsidR="00821524" w:rsidRPr="00821524" w:rsidRDefault="00821524" w:rsidP="00821524">
      <w:pPr>
        <w:tabs>
          <w:tab w:val="left" w:pos="1985"/>
        </w:tabs>
        <w:spacing w:before="120" w:after="0"/>
        <w:ind w:left="567" w:hanging="567"/>
        <w:rPr>
          <w:b/>
          <w:bCs/>
          <w:kern w:val="28"/>
        </w:rPr>
      </w:pPr>
      <w:r w:rsidRPr="00821524">
        <w:rPr>
          <w:b/>
          <w:bCs/>
          <w:kern w:val="28"/>
        </w:rPr>
        <w:lastRenderedPageBreak/>
        <w:t>Feature Presenter:</w:t>
      </w:r>
    </w:p>
    <w:p w14:paraId="325452F5" w14:textId="77777777" w:rsidR="00821524" w:rsidRPr="00821524" w:rsidRDefault="00821524" w:rsidP="00821524">
      <w:pPr>
        <w:rPr>
          <w:b/>
          <w:bCs/>
        </w:rPr>
      </w:pPr>
      <w:bookmarkStart w:id="8" w:name="_Hlk127127454"/>
      <w:r w:rsidRPr="00821524">
        <w:t xml:space="preserve">Stewart Hay, Managing Director, </w:t>
      </w:r>
      <w:proofErr w:type="spellStart"/>
      <w:r w:rsidRPr="00821524">
        <w:t>Intopia</w:t>
      </w:r>
      <w:proofErr w:type="spellEnd"/>
      <w:r w:rsidRPr="00821524">
        <w:t xml:space="preserve"> </w:t>
      </w:r>
    </w:p>
    <w:bookmarkEnd w:id="8"/>
    <w:p w14:paraId="0CFB06FB" w14:textId="77777777" w:rsidR="00821524" w:rsidRPr="00821524" w:rsidRDefault="00821524" w:rsidP="00821524">
      <w:pPr>
        <w:keepNext/>
        <w:tabs>
          <w:tab w:val="left" w:pos="1985"/>
        </w:tabs>
        <w:spacing w:before="180" w:after="60"/>
        <w:ind w:left="567" w:hanging="567"/>
        <w:rPr>
          <w:b/>
          <w:bCs/>
          <w:kern w:val="28"/>
        </w:rPr>
      </w:pPr>
      <w:r w:rsidRPr="00821524">
        <w:rPr>
          <w:b/>
          <w:bCs/>
          <w:kern w:val="28"/>
        </w:rPr>
        <w:t>4:30pm – 5:00pm</w:t>
      </w:r>
    </w:p>
    <w:p w14:paraId="27AAACAF" w14:textId="77777777" w:rsidR="00821524" w:rsidRPr="00821524" w:rsidRDefault="00821524" w:rsidP="00821524">
      <w:pPr>
        <w:keepNext/>
        <w:tabs>
          <w:tab w:val="left" w:pos="1985"/>
        </w:tabs>
        <w:spacing w:after="0"/>
        <w:ind w:left="567" w:hanging="567"/>
        <w:rPr>
          <w:b/>
          <w:bCs/>
          <w:kern w:val="28"/>
        </w:rPr>
      </w:pPr>
      <w:r w:rsidRPr="00821524">
        <w:rPr>
          <w:b/>
          <w:bCs/>
          <w:kern w:val="28"/>
        </w:rPr>
        <w:t>14c</w:t>
      </w:r>
      <w:r w:rsidRPr="00821524">
        <w:rPr>
          <w:b/>
          <w:bCs/>
          <w:kern w:val="28"/>
        </w:rPr>
        <w:tab/>
        <w:t>Conference Sponsor Session</w:t>
      </w:r>
    </w:p>
    <w:p w14:paraId="3A5DCE5A" w14:textId="77777777" w:rsidR="00821524" w:rsidRPr="00821524" w:rsidRDefault="00821524" w:rsidP="00821524">
      <w:pPr>
        <w:keepNext/>
        <w:tabs>
          <w:tab w:val="left" w:pos="1985"/>
        </w:tabs>
        <w:spacing w:before="120"/>
        <w:ind w:left="567" w:hanging="567"/>
        <w:rPr>
          <w:b/>
          <w:bCs/>
          <w:kern w:val="28"/>
        </w:rPr>
      </w:pPr>
      <w:r w:rsidRPr="00821524">
        <w:rPr>
          <w:b/>
          <w:bCs/>
          <w:kern w:val="28"/>
        </w:rPr>
        <w:t>Platinum Sponsors</w:t>
      </w:r>
    </w:p>
    <w:p w14:paraId="6E38E1AD" w14:textId="77777777" w:rsidR="00821524" w:rsidRPr="00821524" w:rsidRDefault="00821524" w:rsidP="00821524">
      <w:pPr>
        <w:numPr>
          <w:ilvl w:val="0"/>
          <w:numId w:val="4"/>
        </w:numPr>
        <w:spacing w:after="60"/>
        <w:ind w:left="567" w:hanging="567"/>
      </w:pPr>
      <w:r w:rsidRPr="00821524">
        <w:t>Blind Low Vision NZ.</w:t>
      </w:r>
    </w:p>
    <w:p w14:paraId="10405B2D" w14:textId="77777777" w:rsidR="00821524" w:rsidRPr="00821524" w:rsidRDefault="00821524" w:rsidP="00821524">
      <w:pPr>
        <w:numPr>
          <w:ilvl w:val="0"/>
          <w:numId w:val="4"/>
        </w:numPr>
        <w:spacing w:after="60"/>
        <w:ind w:left="567" w:hanging="567"/>
      </w:pPr>
      <w:r w:rsidRPr="00821524">
        <w:t>Christian Services for the Blind and Hearing Impaired.</w:t>
      </w:r>
    </w:p>
    <w:p w14:paraId="0A14F31D" w14:textId="77777777" w:rsidR="00821524" w:rsidRPr="00821524" w:rsidRDefault="00821524" w:rsidP="00821524">
      <w:pPr>
        <w:numPr>
          <w:ilvl w:val="0"/>
          <w:numId w:val="4"/>
        </w:numPr>
        <w:spacing w:after="60"/>
        <w:ind w:left="567" w:hanging="567"/>
      </w:pPr>
      <w:proofErr w:type="spellStart"/>
      <w:r w:rsidRPr="00821524">
        <w:t>EverAbility</w:t>
      </w:r>
      <w:proofErr w:type="spellEnd"/>
      <w:r w:rsidRPr="00821524">
        <w:t xml:space="preserve"> Group Ltd.</w:t>
      </w:r>
    </w:p>
    <w:p w14:paraId="373B8C7D" w14:textId="77777777" w:rsidR="00821524" w:rsidRPr="00821524" w:rsidRDefault="00821524" w:rsidP="00821524">
      <w:pPr>
        <w:numPr>
          <w:ilvl w:val="0"/>
          <w:numId w:val="4"/>
        </w:numPr>
        <w:spacing w:after="60"/>
        <w:ind w:left="567" w:hanging="567"/>
      </w:pPr>
      <w:r w:rsidRPr="00821524">
        <w:t>Next Sense.</w:t>
      </w:r>
    </w:p>
    <w:p w14:paraId="63850A33" w14:textId="77777777" w:rsidR="00821524" w:rsidRPr="00821524" w:rsidRDefault="00821524" w:rsidP="00821524">
      <w:pPr>
        <w:numPr>
          <w:ilvl w:val="0"/>
          <w:numId w:val="4"/>
        </w:numPr>
        <w:ind w:left="567" w:hanging="567"/>
      </w:pPr>
      <w:r w:rsidRPr="00821524">
        <w:t>Vision Australia.</w:t>
      </w:r>
    </w:p>
    <w:p w14:paraId="5D20A96F" w14:textId="77777777" w:rsidR="00821524" w:rsidRPr="00165D2C" w:rsidRDefault="00821524" w:rsidP="00165D2C">
      <w:pPr>
        <w:pStyle w:val="Heading3"/>
      </w:pPr>
      <w:r w:rsidRPr="00165D2C">
        <w:t>6:00pm – 7:00pm Pre-dinner Drinks</w:t>
      </w:r>
    </w:p>
    <w:p w14:paraId="42E0F635" w14:textId="77777777" w:rsidR="00821524" w:rsidRPr="00165D2C" w:rsidRDefault="00821524" w:rsidP="00165D2C">
      <w:pPr>
        <w:pStyle w:val="Heading3"/>
      </w:pPr>
      <w:r w:rsidRPr="00165D2C">
        <w:t>7:00pm – 11:00pm Conference Dinner</w:t>
      </w:r>
    </w:p>
    <w:p w14:paraId="72B49776" w14:textId="77777777" w:rsidR="00821524" w:rsidRPr="00821524" w:rsidRDefault="00821524" w:rsidP="00821524">
      <w:pPr>
        <w:tabs>
          <w:tab w:val="left" w:pos="1985"/>
        </w:tabs>
        <w:ind w:left="567" w:hanging="567"/>
        <w:rPr>
          <w:b/>
          <w:bCs/>
          <w:kern w:val="28"/>
        </w:rPr>
      </w:pPr>
      <w:r w:rsidRPr="00821524">
        <w:rPr>
          <w:b/>
          <w:bCs/>
          <w:kern w:val="28"/>
        </w:rPr>
        <w:t xml:space="preserve">Venue: </w:t>
      </w:r>
      <w:r w:rsidRPr="00821524">
        <w:rPr>
          <w:rFonts w:cs="Arial"/>
          <w:b/>
          <w:bCs/>
          <w:kern w:val="28"/>
        </w:rPr>
        <w:t>Surry Room,</w:t>
      </w:r>
      <w:r w:rsidRPr="00821524">
        <w:rPr>
          <w:b/>
          <w:bCs/>
          <w:kern w:val="28"/>
        </w:rPr>
        <w:t xml:space="preserve"> </w:t>
      </w:r>
      <w:proofErr w:type="spellStart"/>
      <w:r w:rsidRPr="00821524">
        <w:rPr>
          <w:b/>
          <w:bCs/>
          <w:kern w:val="28"/>
        </w:rPr>
        <w:t>Rydges</w:t>
      </w:r>
      <w:proofErr w:type="spellEnd"/>
      <w:r w:rsidRPr="00821524">
        <w:rPr>
          <w:b/>
          <w:bCs/>
          <w:kern w:val="28"/>
        </w:rPr>
        <w:t xml:space="preserve"> Sydney Central</w:t>
      </w:r>
    </w:p>
    <w:p w14:paraId="56CDDAA3" w14:textId="77777777" w:rsidR="00821524" w:rsidRPr="00165D2C" w:rsidRDefault="00821524" w:rsidP="00165D2C">
      <w:pPr>
        <w:pStyle w:val="Heading2"/>
      </w:pPr>
      <w:r w:rsidRPr="00165D2C">
        <w:t>Tuesday 9 May 2023</w:t>
      </w:r>
    </w:p>
    <w:p w14:paraId="2536C8AA" w14:textId="77777777" w:rsidR="00821524" w:rsidRPr="00821524" w:rsidRDefault="00821524" w:rsidP="00821524">
      <w:pPr>
        <w:tabs>
          <w:tab w:val="left" w:pos="1134"/>
          <w:tab w:val="left" w:pos="1985"/>
        </w:tabs>
        <w:spacing w:before="180" w:after="60"/>
        <w:ind w:left="567" w:hanging="567"/>
        <w:rPr>
          <w:b/>
          <w:bCs/>
          <w:kern w:val="28"/>
        </w:rPr>
      </w:pPr>
      <w:r w:rsidRPr="00821524">
        <w:rPr>
          <w:b/>
          <w:bCs/>
          <w:kern w:val="28"/>
        </w:rPr>
        <w:t>8:30am:</w:t>
      </w:r>
      <w:r w:rsidRPr="00821524">
        <w:rPr>
          <w:b/>
          <w:bCs/>
          <w:kern w:val="28"/>
        </w:rPr>
        <w:tab/>
        <w:t xml:space="preserve">Registration </w:t>
      </w:r>
      <w:proofErr w:type="gramStart"/>
      <w:r w:rsidRPr="00821524">
        <w:rPr>
          <w:b/>
          <w:bCs/>
          <w:kern w:val="28"/>
        </w:rPr>
        <w:t>opens</w:t>
      </w:r>
      <w:proofErr w:type="gramEnd"/>
      <w:r w:rsidRPr="00821524">
        <w:rPr>
          <w:b/>
          <w:bCs/>
          <w:kern w:val="28"/>
        </w:rPr>
        <w:t xml:space="preserve"> </w:t>
      </w:r>
    </w:p>
    <w:p w14:paraId="78F1653E" w14:textId="77777777" w:rsidR="00821524" w:rsidRPr="00165D2C" w:rsidRDefault="00821524" w:rsidP="00165D2C">
      <w:pPr>
        <w:pStyle w:val="Heading3"/>
      </w:pPr>
      <w:r w:rsidRPr="00165D2C">
        <w:t>9:00am – 10:30am: Plenary Session 15</w:t>
      </w:r>
    </w:p>
    <w:p w14:paraId="4268C9EF" w14:textId="77777777" w:rsidR="00821524" w:rsidRPr="00821524" w:rsidRDefault="00821524" w:rsidP="00821524">
      <w:pPr>
        <w:tabs>
          <w:tab w:val="left" w:pos="1985"/>
        </w:tabs>
        <w:spacing w:before="60"/>
        <w:ind w:left="567" w:hanging="567"/>
        <w:rPr>
          <w:bCs/>
          <w:kern w:val="28"/>
        </w:rPr>
      </w:pPr>
      <w:r w:rsidRPr="00821524">
        <w:rPr>
          <w:b/>
          <w:bCs/>
          <w:kern w:val="28"/>
        </w:rPr>
        <w:t xml:space="preserve">Chair: </w:t>
      </w:r>
      <w:r w:rsidRPr="00821524">
        <w:rPr>
          <w:bCs/>
          <w:kern w:val="28"/>
        </w:rPr>
        <w:t>Frances Gentle</w:t>
      </w:r>
    </w:p>
    <w:p w14:paraId="1E4B7544" w14:textId="77777777" w:rsidR="00821524" w:rsidRPr="00821524" w:rsidRDefault="00821524" w:rsidP="00821524">
      <w:pPr>
        <w:tabs>
          <w:tab w:val="left" w:pos="1985"/>
        </w:tabs>
        <w:spacing w:before="180" w:after="60"/>
        <w:ind w:left="567" w:hanging="567"/>
        <w:rPr>
          <w:b/>
          <w:bCs/>
          <w:kern w:val="28"/>
        </w:rPr>
      </w:pPr>
      <w:r w:rsidRPr="00821524">
        <w:rPr>
          <w:b/>
          <w:bCs/>
          <w:kern w:val="28"/>
        </w:rPr>
        <w:t>9:00am – 9:30am:</w:t>
      </w:r>
    </w:p>
    <w:p w14:paraId="53942B0E" w14:textId="77777777" w:rsidR="00821524" w:rsidRPr="00821524" w:rsidRDefault="00821524" w:rsidP="00821524">
      <w:r w:rsidRPr="00821524">
        <w:t>Welcome and Roll Call</w:t>
      </w:r>
    </w:p>
    <w:p w14:paraId="45721188" w14:textId="77777777" w:rsidR="00821524" w:rsidRPr="00821524" w:rsidRDefault="00821524" w:rsidP="00821524">
      <w:pPr>
        <w:tabs>
          <w:tab w:val="left" w:pos="1985"/>
        </w:tabs>
        <w:spacing w:before="180" w:after="60"/>
        <w:ind w:left="567" w:hanging="567"/>
        <w:rPr>
          <w:b/>
          <w:bCs/>
          <w:kern w:val="28"/>
        </w:rPr>
      </w:pPr>
      <w:r w:rsidRPr="00821524">
        <w:rPr>
          <w:b/>
          <w:bCs/>
          <w:kern w:val="28"/>
        </w:rPr>
        <w:t>9:30am – 10:00am</w:t>
      </w:r>
    </w:p>
    <w:p w14:paraId="5B13DD23" w14:textId="77777777" w:rsidR="00821524" w:rsidRPr="00821524" w:rsidRDefault="00821524" w:rsidP="00821524">
      <w:pPr>
        <w:tabs>
          <w:tab w:val="left" w:pos="567"/>
          <w:tab w:val="left" w:pos="1985"/>
        </w:tabs>
        <w:spacing w:before="120" w:after="0"/>
        <w:rPr>
          <w:b/>
          <w:bCs/>
          <w:kern w:val="28"/>
        </w:rPr>
      </w:pPr>
      <w:r w:rsidRPr="00821524">
        <w:rPr>
          <w:b/>
          <w:bCs/>
          <w:kern w:val="28"/>
        </w:rPr>
        <w:t>15a</w:t>
      </w:r>
      <w:r w:rsidRPr="00821524">
        <w:rPr>
          <w:b/>
          <w:bCs/>
          <w:kern w:val="28"/>
        </w:rPr>
        <w:tab/>
        <w:t xml:space="preserve">Accessible ICT procurement Implementation Guide for Australian Universities </w:t>
      </w:r>
    </w:p>
    <w:p w14:paraId="5B571365" w14:textId="77777777" w:rsidR="00821524" w:rsidRPr="00821524" w:rsidRDefault="00821524" w:rsidP="00821524">
      <w:pPr>
        <w:tabs>
          <w:tab w:val="left" w:pos="1985"/>
        </w:tabs>
        <w:spacing w:before="120" w:after="0"/>
        <w:rPr>
          <w:b/>
          <w:bCs/>
          <w:kern w:val="28"/>
        </w:rPr>
      </w:pPr>
      <w:r w:rsidRPr="00821524">
        <w:rPr>
          <w:b/>
          <w:bCs/>
          <w:kern w:val="28"/>
        </w:rPr>
        <w:t>Keynote Address:</w:t>
      </w:r>
    </w:p>
    <w:p w14:paraId="172D93DC" w14:textId="77777777" w:rsidR="00821524" w:rsidRPr="00821524" w:rsidRDefault="00821524" w:rsidP="00821524">
      <w:pPr>
        <w:rPr>
          <w:b/>
          <w:bCs/>
        </w:rPr>
      </w:pPr>
      <w:r w:rsidRPr="00821524">
        <w:t xml:space="preserve">Darlene McLennan, Australian Disability Clearinghouse on Education and Training; David </w:t>
      </w:r>
      <w:proofErr w:type="spellStart"/>
      <w:r w:rsidRPr="00821524">
        <w:t>Swayn</w:t>
      </w:r>
      <w:proofErr w:type="spellEnd"/>
      <w:r w:rsidRPr="00821524">
        <w:t xml:space="preserve">, National Disability Coordination Officer Program; Andrew Arch and Neil Jarvis, </w:t>
      </w:r>
      <w:proofErr w:type="spellStart"/>
      <w:r w:rsidRPr="00821524">
        <w:t>Intopia</w:t>
      </w:r>
      <w:proofErr w:type="spellEnd"/>
      <w:r w:rsidRPr="00821524">
        <w:t>; and Steve Johnston, Council of Australasian University Information Technology Directors</w:t>
      </w:r>
    </w:p>
    <w:p w14:paraId="162E2E07" w14:textId="77777777" w:rsidR="00821524" w:rsidRPr="00821524" w:rsidRDefault="00821524" w:rsidP="00821524">
      <w:pPr>
        <w:tabs>
          <w:tab w:val="left" w:pos="1985"/>
        </w:tabs>
        <w:spacing w:before="180" w:after="60"/>
        <w:ind w:left="567" w:hanging="567"/>
        <w:rPr>
          <w:b/>
          <w:bCs/>
          <w:kern w:val="28"/>
        </w:rPr>
      </w:pPr>
      <w:r w:rsidRPr="00821524">
        <w:rPr>
          <w:b/>
          <w:bCs/>
          <w:kern w:val="28"/>
        </w:rPr>
        <w:t>10:00am – 10:30am</w:t>
      </w:r>
    </w:p>
    <w:p w14:paraId="4B1E0C49" w14:textId="77777777" w:rsidR="00821524" w:rsidRPr="00821524" w:rsidRDefault="00821524" w:rsidP="00821524">
      <w:pPr>
        <w:tabs>
          <w:tab w:val="left" w:pos="1985"/>
        </w:tabs>
        <w:spacing w:before="120" w:after="0"/>
        <w:ind w:left="567" w:hanging="567"/>
        <w:rPr>
          <w:b/>
          <w:bCs/>
          <w:kern w:val="28"/>
        </w:rPr>
      </w:pPr>
      <w:r w:rsidRPr="00821524">
        <w:rPr>
          <w:b/>
          <w:bCs/>
          <w:kern w:val="28"/>
        </w:rPr>
        <w:t>15b</w:t>
      </w:r>
      <w:r w:rsidRPr="00821524">
        <w:rPr>
          <w:b/>
          <w:bCs/>
          <w:kern w:val="28"/>
        </w:rPr>
        <w:tab/>
        <w:t xml:space="preserve">Telstra 5G Touch and Track </w:t>
      </w:r>
    </w:p>
    <w:p w14:paraId="1F8AFDAD" w14:textId="77777777" w:rsidR="00821524" w:rsidRPr="00821524" w:rsidRDefault="00821524" w:rsidP="00821524">
      <w:pPr>
        <w:tabs>
          <w:tab w:val="left" w:pos="1985"/>
        </w:tabs>
        <w:spacing w:before="120" w:after="0"/>
        <w:ind w:left="567" w:hanging="567"/>
        <w:rPr>
          <w:b/>
          <w:bCs/>
          <w:kern w:val="28"/>
        </w:rPr>
      </w:pPr>
      <w:r w:rsidRPr="00821524">
        <w:rPr>
          <w:b/>
          <w:bCs/>
          <w:kern w:val="28"/>
        </w:rPr>
        <w:t>Feature Presenter:</w:t>
      </w:r>
    </w:p>
    <w:p w14:paraId="2F00C7CC" w14:textId="77777777" w:rsidR="00821524" w:rsidRPr="00821524" w:rsidRDefault="00821524" w:rsidP="00821524">
      <w:r w:rsidRPr="00821524">
        <w:rPr>
          <w:rFonts w:cs="Arial"/>
        </w:rPr>
        <w:t>Chris Harrop, Telstra Sports Technology Lead, Telstra</w:t>
      </w:r>
    </w:p>
    <w:p w14:paraId="3BB51F22" w14:textId="77777777" w:rsidR="00821524" w:rsidRPr="00821524" w:rsidRDefault="00821524" w:rsidP="00821524">
      <w:pPr>
        <w:tabs>
          <w:tab w:val="left" w:pos="1985"/>
        </w:tabs>
        <w:spacing w:before="180" w:after="60"/>
        <w:ind w:left="567" w:hanging="567"/>
        <w:rPr>
          <w:b/>
          <w:bCs/>
          <w:kern w:val="28"/>
        </w:rPr>
      </w:pPr>
      <w:r w:rsidRPr="00821524">
        <w:rPr>
          <w:b/>
          <w:bCs/>
          <w:kern w:val="28"/>
        </w:rPr>
        <w:t xml:space="preserve">10:30am </w:t>
      </w:r>
      <w:r w:rsidRPr="00821524">
        <w:rPr>
          <w:rFonts w:cs="Arial"/>
          <w:b/>
          <w:bCs/>
          <w:kern w:val="28"/>
        </w:rPr>
        <w:t xml:space="preserve">– </w:t>
      </w:r>
      <w:r w:rsidRPr="00821524">
        <w:rPr>
          <w:b/>
          <w:bCs/>
          <w:kern w:val="28"/>
        </w:rPr>
        <w:t xml:space="preserve">11:00am: </w:t>
      </w:r>
      <w:proofErr w:type="spellStart"/>
      <w:r w:rsidRPr="00821524">
        <w:rPr>
          <w:b/>
          <w:bCs/>
          <w:kern w:val="28"/>
        </w:rPr>
        <w:t>MorningTea</w:t>
      </w:r>
      <w:proofErr w:type="spellEnd"/>
    </w:p>
    <w:p w14:paraId="2D284473" w14:textId="77777777" w:rsidR="00821524" w:rsidRPr="00165D2C" w:rsidRDefault="00821524" w:rsidP="00165D2C">
      <w:pPr>
        <w:pStyle w:val="Heading3"/>
      </w:pPr>
      <w:r w:rsidRPr="00165D2C">
        <w:lastRenderedPageBreak/>
        <w:t>11:00am – 12:30pm: Concurrent Sessions 16 &amp; 17</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tblCellMar>
        <w:tblLook w:val="01E0" w:firstRow="1" w:lastRow="1" w:firstColumn="1" w:lastColumn="1" w:noHBand="0" w:noVBand="0"/>
        <w:tblDescription w:val="11:00am – 12:30pm: Concurrent Sessions 16 &amp; 17"/>
      </w:tblPr>
      <w:tblGrid>
        <w:gridCol w:w="5211"/>
        <w:gridCol w:w="5103"/>
      </w:tblGrid>
      <w:tr w:rsidR="009B1478" w:rsidRPr="009B1478" w14:paraId="3C34D751" w14:textId="77777777" w:rsidTr="000B3FF2">
        <w:trPr>
          <w:cantSplit/>
          <w:tblHeader/>
        </w:trPr>
        <w:tc>
          <w:tcPr>
            <w:tcW w:w="5211" w:type="dxa"/>
            <w:tcBorders>
              <w:top w:val="single" w:sz="4" w:space="0" w:color="auto"/>
              <w:left w:val="single" w:sz="4" w:space="0" w:color="auto"/>
              <w:bottom w:val="nil"/>
              <w:right w:val="single" w:sz="4" w:space="0" w:color="auto"/>
            </w:tcBorders>
            <w:shd w:val="clear" w:color="auto" w:fill="E7E6E6" w:themeFill="background2"/>
          </w:tcPr>
          <w:p w14:paraId="52540CA1" w14:textId="77777777" w:rsidR="00821524" w:rsidRPr="009B1478" w:rsidRDefault="00821524" w:rsidP="00165D2C">
            <w:pPr>
              <w:pStyle w:val="Time"/>
              <w:rPr>
                <w:color w:val="auto"/>
              </w:rPr>
            </w:pPr>
            <w:bookmarkStart w:id="9" w:name="RowTitle_Session16And17"/>
            <w:bookmarkEnd w:id="9"/>
            <w:r w:rsidRPr="009B1478">
              <w:rPr>
                <w:bCs/>
                <w:color w:val="auto"/>
              </w:rPr>
              <w:t>Session 16 Chair:</w:t>
            </w:r>
            <w:r w:rsidRPr="009B1478">
              <w:rPr>
                <w:b w:val="0"/>
                <w:bCs/>
                <w:color w:val="auto"/>
              </w:rPr>
              <w:t xml:space="preserve"> </w:t>
            </w:r>
            <w:r w:rsidRPr="009B1478">
              <w:rPr>
                <w:b w:val="0"/>
                <w:color w:val="auto"/>
              </w:rPr>
              <w:t>Agata Mrva-Montoya</w:t>
            </w:r>
          </w:p>
        </w:tc>
        <w:tc>
          <w:tcPr>
            <w:tcW w:w="5103" w:type="dxa"/>
            <w:tcBorders>
              <w:top w:val="single" w:sz="4" w:space="0" w:color="auto"/>
              <w:left w:val="single" w:sz="4" w:space="0" w:color="auto"/>
              <w:bottom w:val="nil"/>
              <w:right w:val="single" w:sz="4" w:space="0" w:color="auto"/>
            </w:tcBorders>
            <w:shd w:val="clear" w:color="auto" w:fill="E7E6E6" w:themeFill="background2"/>
          </w:tcPr>
          <w:p w14:paraId="7AC4C39D" w14:textId="77777777" w:rsidR="00821524" w:rsidRPr="009B1478" w:rsidRDefault="00821524" w:rsidP="00165D2C">
            <w:pPr>
              <w:pStyle w:val="Time"/>
              <w:rPr>
                <w:rFonts w:cs="Arial"/>
                <w:bCs/>
                <w:color w:val="auto"/>
              </w:rPr>
            </w:pPr>
            <w:r w:rsidRPr="009B1478">
              <w:rPr>
                <w:rFonts w:cs="Arial"/>
                <w:bCs/>
                <w:color w:val="auto"/>
              </w:rPr>
              <w:t xml:space="preserve">Session 17 </w:t>
            </w:r>
            <w:r w:rsidRPr="009B1478">
              <w:rPr>
                <w:rFonts w:cs="Arial"/>
                <w:color w:val="auto"/>
              </w:rPr>
              <w:t xml:space="preserve">Chair: </w:t>
            </w:r>
            <w:r w:rsidRPr="009B1478">
              <w:rPr>
                <w:rFonts w:cs="Arial"/>
                <w:b w:val="0"/>
                <w:color w:val="auto"/>
              </w:rPr>
              <w:t xml:space="preserve">Sondra </w:t>
            </w:r>
            <w:proofErr w:type="spellStart"/>
            <w:r w:rsidRPr="009B1478">
              <w:rPr>
                <w:rFonts w:cs="Arial"/>
                <w:b w:val="0"/>
                <w:color w:val="auto"/>
              </w:rPr>
              <w:t>Wibberley</w:t>
            </w:r>
            <w:proofErr w:type="spellEnd"/>
          </w:p>
        </w:tc>
      </w:tr>
      <w:tr w:rsidR="00821524" w:rsidRPr="00821524" w14:paraId="0908039B" w14:textId="77777777">
        <w:trPr>
          <w:cantSplit/>
        </w:trPr>
        <w:tc>
          <w:tcPr>
            <w:tcW w:w="5211" w:type="dxa"/>
            <w:tcBorders>
              <w:top w:val="single" w:sz="4" w:space="0" w:color="auto"/>
              <w:left w:val="single" w:sz="4" w:space="0" w:color="auto"/>
              <w:bottom w:val="single" w:sz="4" w:space="0" w:color="auto"/>
              <w:right w:val="single" w:sz="4" w:space="0" w:color="auto"/>
            </w:tcBorders>
            <w:hideMark/>
          </w:tcPr>
          <w:p w14:paraId="1DE07B34" w14:textId="77777777" w:rsidR="00821524" w:rsidRPr="00821524" w:rsidRDefault="00821524" w:rsidP="00165D2C">
            <w:pPr>
              <w:pStyle w:val="Time"/>
            </w:pPr>
            <w:r w:rsidRPr="00821524">
              <w:t>11:00am – 11:30am:</w:t>
            </w:r>
          </w:p>
          <w:p w14:paraId="2657499E" w14:textId="77777777" w:rsidR="00821524" w:rsidRPr="00821524" w:rsidRDefault="00821524" w:rsidP="00821524">
            <w:pPr>
              <w:tabs>
                <w:tab w:val="left" w:pos="1985"/>
              </w:tabs>
              <w:spacing w:before="120" w:after="60"/>
              <w:ind w:left="567" w:hanging="567"/>
              <w:rPr>
                <w:b/>
                <w:bCs/>
                <w:kern w:val="28"/>
              </w:rPr>
            </w:pPr>
            <w:r w:rsidRPr="00821524">
              <w:rPr>
                <w:b/>
                <w:bCs/>
                <w:kern w:val="28"/>
              </w:rPr>
              <w:t>16a</w:t>
            </w:r>
            <w:r w:rsidRPr="00821524">
              <w:rPr>
                <w:b/>
                <w:bCs/>
                <w:kern w:val="28"/>
              </w:rPr>
              <w:tab/>
              <w:t>WCAG 2.2 and Other Standards</w:t>
            </w:r>
          </w:p>
          <w:p w14:paraId="7D431F5E"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403042EB" w14:textId="77777777" w:rsidR="00821524" w:rsidRPr="00821524" w:rsidRDefault="00821524" w:rsidP="00821524">
            <w:r w:rsidRPr="00821524">
              <w:t xml:space="preserve">Sarah Pulis, Director, </w:t>
            </w:r>
            <w:proofErr w:type="spellStart"/>
            <w:r w:rsidRPr="00821524">
              <w:t>Intopia</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38907BF4" w14:textId="77777777" w:rsidR="00821524" w:rsidRPr="00821524" w:rsidRDefault="00821524" w:rsidP="00165D2C">
            <w:pPr>
              <w:pStyle w:val="Time"/>
            </w:pPr>
            <w:r w:rsidRPr="00821524">
              <w:t>11:00am – 11:30am:</w:t>
            </w:r>
          </w:p>
          <w:p w14:paraId="2A536ADF" w14:textId="77777777" w:rsidR="00821524" w:rsidRPr="00821524" w:rsidRDefault="00821524" w:rsidP="00821524">
            <w:pPr>
              <w:tabs>
                <w:tab w:val="left" w:pos="1985"/>
              </w:tabs>
              <w:spacing w:before="180" w:after="60"/>
              <w:ind w:left="567" w:hanging="567"/>
              <w:rPr>
                <w:b/>
                <w:bCs/>
                <w:kern w:val="28"/>
              </w:rPr>
            </w:pPr>
            <w:r w:rsidRPr="00821524">
              <w:rPr>
                <w:b/>
                <w:bCs/>
                <w:kern w:val="28"/>
              </w:rPr>
              <w:t>17a</w:t>
            </w:r>
            <w:r w:rsidRPr="00821524">
              <w:rPr>
                <w:b/>
                <w:bCs/>
                <w:kern w:val="28"/>
              </w:rPr>
              <w:tab/>
              <w:t>UV Printing and Laser Cutting Accessible Materials</w:t>
            </w:r>
          </w:p>
          <w:p w14:paraId="6111D117"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Presenters:</w:t>
            </w:r>
          </w:p>
          <w:p w14:paraId="37E73E5F" w14:textId="77777777" w:rsidR="00821524" w:rsidRPr="00821524" w:rsidRDefault="00821524" w:rsidP="00821524">
            <w:pPr>
              <w:rPr>
                <w:highlight w:val="yellow"/>
              </w:rPr>
            </w:pPr>
            <w:r w:rsidRPr="00821524">
              <w:rPr>
                <w:u w:color="008F00"/>
              </w:rPr>
              <w:t xml:space="preserve">Peter Le, Team Leader Transcription and Trent Betts, Accessible Format Producer (STEM), Vision Australia </w:t>
            </w:r>
          </w:p>
        </w:tc>
      </w:tr>
      <w:tr w:rsidR="00821524" w:rsidRPr="00821524" w14:paraId="3AE2B0E7" w14:textId="77777777">
        <w:trPr>
          <w:cantSplit/>
        </w:trPr>
        <w:tc>
          <w:tcPr>
            <w:tcW w:w="5211" w:type="dxa"/>
            <w:tcBorders>
              <w:top w:val="single" w:sz="4" w:space="0" w:color="auto"/>
              <w:left w:val="single" w:sz="4" w:space="0" w:color="auto"/>
              <w:bottom w:val="single" w:sz="4" w:space="0" w:color="auto"/>
              <w:right w:val="single" w:sz="4" w:space="0" w:color="auto"/>
            </w:tcBorders>
          </w:tcPr>
          <w:p w14:paraId="2DAAEB88" w14:textId="77777777" w:rsidR="00821524" w:rsidRPr="00821524" w:rsidRDefault="00821524" w:rsidP="00165D2C">
            <w:pPr>
              <w:pStyle w:val="Time"/>
            </w:pPr>
            <w:r w:rsidRPr="00821524">
              <w:t>11:30am – 12:00pm:</w:t>
            </w:r>
          </w:p>
          <w:p w14:paraId="149F1B85" w14:textId="77777777" w:rsidR="00821524" w:rsidRPr="00821524" w:rsidRDefault="00821524" w:rsidP="00821524">
            <w:pPr>
              <w:tabs>
                <w:tab w:val="left" w:pos="1985"/>
              </w:tabs>
              <w:spacing w:before="120" w:after="60"/>
              <w:ind w:left="567" w:hanging="567"/>
              <w:rPr>
                <w:b/>
                <w:bCs/>
                <w:kern w:val="28"/>
              </w:rPr>
            </w:pPr>
            <w:r w:rsidRPr="00821524">
              <w:rPr>
                <w:b/>
                <w:bCs/>
                <w:kern w:val="28"/>
              </w:rPr>
              <w:t>16b</w:t>
            </w:r>
            <w:r w:rsidRPr="00821524">
              <w:rPr>
                <w:b/>
                <w:bCs/>
                <w:kern w:val="28"/>
              </w:rPr>
              <w:tab/>
              <w:t>The Power of AI for the Future of Information Access</w:t>
            </w:r>
          </w:p>
          <w:p w14:paraId="38D60992"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Presenters:</w:t>
            </w:r>
          </w:p>
          <w:p w14:paraId="33086544" w14:textId="77777777" w:rsidR="00821524" w:rsidRPr="00821524" w:rsidRDefault="00821524" w:rsidP="00821524">
            <w:r w:rsidRPr="00821524">
              <w:rPr>
                <w:bCs/>
              </w:rPr>
              <w:t>Jack Tyrrell, Client Relationship Manager and Dr Jennyfer Lawrence Taylor, Senior User Experience Designer and Researcher, Centre for Inclusive Design</w:t>
            </w:r>
          </w:p>
        </w:tc>
        <w:tc>
          <w:tcPr>
            <w:tcW w:w="5103" w:type="dxa"/>
            <w:tcBorders>
              <w:top w:val="single" w:sz="4" w:space="0" w:color="auto"/>
              <w:left w:val="single" w:sz="4" w:space="0" w:color="auto"/>
              <w:bottom w:val="single" w:sz="4" w:space="0" w:color="auto"/>
              <w:right w:val="single" w:sz="4" w:space="0" w:color="auto"/>
            </w:tcBorders>
          </w:tcPr>
          <w:p w14:paraId="63AC06CF" w14:textId="77777777" w:rsidR="00821524" w:rsidRPr="00821524" w:rsidRDefault="00821524" w:rsidP="00165D2C">
            <w:pPr>
              <w:pStyle w:val="Time"/>
            </w:pPr>
            <w:r w:rsidRPr="00821524">
              <w:t>11:30am – 12:00pm:</w:t>
            </w:r>
          </w:p>
          <w:p w14:paraId="0DAE91D5" w14:textId="77777777" w:rsidR="00821524" w:rsidRPr="00821524" w:rsidRDefault="00821524" w:rsidP="00821524">
            <w:pPr>
              <w:tabs>
                <w:tab w:val="left" w:pos="1985"/>
              </w:tabs>
              <w:spacing w:before="120" w:after="60"/>
              <w:ind w:left="567" w:hanging="567"/>
              <w:rPr>
                <w:b/>
                <w:bCs/>
                <w:kern w:val="28"/>
              </w:rPr>
            </w:pPr>
            <w:r w:rsidRPr="00821524">
              <w:rPr>
                <w:b/>
                <w:bCs/>
                <w:kern w:val="28"/>
              </w:rPr>
              <w:t>17b</w:t>
            </w:r>
            <w:r w:rsidRPr="00821524">
              <w:rPr>
                <w:b/>
                <w:bCs/>
                <w:kern w:val="28"/>
              </w:rPr>
              <w:tab/>
              <w:t>Technology Assisted Voting in Australia</w:t>
            </w:r>
          </w:p>
          <w:p w14:paraId="0081B0A6"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2B4E36A0" w14:textId="77777777" w:rsidR="00821524" w:rsidRPr="00821524" w:rsidRDefault="00821524" w:rsidP="00821524">
            <w:pPr>
              <w:rPr>
                <w:highlight w:val="yellow"/>
              </w:rPr>
            </w:pPr>
            <w:r w:rsidRPr="00821524">
              <w:rPr>
                <w:u w:color="00B050"/>
              </w:rPr>
              <w:t>Jackson Reynolds-Ryan, Policy and Advocacy Manager, Blind Citizens Australia</w:t>
            </w:r>
          </w:p>
        </w:tc>
      </w:tr>
      <w:tr w:rsidR="00165D2C" w:rsidRPr="00821524" w14:paraId="0B56BD92" w14:textId="77777777">
        <w:trPr>
          <w:cantSplit/>
        </w:trPr>
        <w:tc>
          <w:tcPr>
            <w:tcW w:w="5211" w:type="dxa"/>
            <w:tcBorders>
              <w:top w:val="single" w:sz="4" w:space="0" w:color="auto"/>
              <w:left w:val="single" w:sz="4" w:space="0" w:color="auto"/>
              <w:bottom w:val="single" w:sz="4" w:space="0" w:color="auto"/>
              <w:right w:val="single" w:sz="4" w:space="0" w:color="auto"/>
            </w:tcBorders>
          </w:tcPr>
          <w:p w14:paraId="202F5216" w14:textId="77777777" w:rsidR="00165D2C" w:rsidRPr="00821524" w:rsidRDefault="00165D2C" w:rsidP="00165D2C">
            <w:pPr>
              <w:pStyle w:val="Time"/>
            </w:pPr>
            <w:r w:rsidRPr="00821524">
              <w:t>12:00pm – 12:30pm:</w:t>
            </w:r>
          </w:p>
          <w:p w14:paraId="187B696A" w14:textId="77777777" w:rsidR="00165D2C" w:rsidRPr="00821524" w:rsidRDefault="00165D2C" w:rsidP="00165D2C">
            <w:pPr>
              <w:tabs>
                <w:tab w:val="left" w:pos="1985"/>
              </w:tabs>
              <w:spacing w:before="120" w:after="60"/>
              <w:ind w:left="567" w:hanging="567"/>
              <w:rPr>
                <w:b/>
                <w:bCs/>
                <w:kern w:val="28"/>
              </w:rPr>
            </w:pPr>
            <w:r w:rsidRPr="00821524">
              <w:rPr>
                <w:b/>
                <w:bCs/>
                <w:kern w:val="28"/>
              </w:rPr>
              <w:t>16c</w:t>
            </w:r>
            <w:r w:rsidRPr="00821524">
              <w:rPr>
                <w:b/>
                <w:bCs/>
                <w:kern w:val="28"/>
              </w:rPr>
              <w:tab/>
              <w:t>Smart Glasses: What Do People Who Are Blind or Have Low Vision Really Want from Smart Devices?</w:t>
            </w:r>
          </w:p>
          <w:p w14:paraId="2E76C9D2" w14:textId="77777777" w:rsidR="00165D2C" w:rsidRPr="00821524" w:rsidRDefault="00165D2C" w:rsidP="00165D2C">
            <w:pPr>
              <w:tabs>
                <w:tab w:val="left" w:pos="1985"/>
              </w:tabs>
              <w:spacing w:before="120" w:after="0"/>
              <w:ind w:left="567" w:hanging="567"/>
              <w:rPr>
                <w:b/>
                <w:bCs/>
                <w:kern w:val="28"/>
              </w:rPr>
            </w:pPr>
            <w:r w:rsidRPr="00821524">
              <w:rPr>
                <w:b/>
                <w:bCs/>
                <w:kern w:val="28"/>
              </w:rPr>
              <w:t>Presenters:</w:t>
            </w:r>
          </w:p>
          <w:p w14:paraId="2AA16797" w14:textId="77777777" w:rsidR="00165D2C" w:rsidRPr="00821524" w:rsidRDefault="00165D2C" w:rsidP="00165D2C">
            <w:r w:rsidRPr="00821524">
              <w:rPr>
                <w:u w:color="00B050"/>
              </w:rPr>
              <w:t>Bhanuka Gamage, Inclusive Technologies Lab Monash University and Toan Do, Nicholas Price and Kim Marriot</w:t>
            </w:r>
          </w:p>
        </w:tc>
        <w:tc>
          <w:tcPr>
            <w:tcW w:w="5103" w:type="dxa"/>
            <w:tcBorders>
              <w:top w:val="single" w:sz="4" w:space="0" w:color="auto"/>
              <w:left w:val="single" w:sz="4" w:space="0" w:color="auto"/>
              <w:bottom w:val="single" w:sz="4" w:space="0" w:color="auto"/>
              <w:right w:val="single" w:sz="4" w:space="0" w:color="auto"/>
            </w:tcBorders>
          </w:tcPr>
          <w:p w14:paraId="5CE42C81" w14:textId="77777777" w:rsidR="00165D2C" w:rsidRPr="00821524" w:rsidRDefault="00165D2C" w:rsidP="00165D2C">
            <w:pPr>
              <w:pStyle w:val="Time"/>
            </w:pPr>
            <w:r w:rsidRPr="00821524">
              <w:t>12:00pm – 12:30pm:</w:t>
            </w:r>
          </w:p>
          <w:p w14:paraId="223F0ED8" w14:textId="77777777" w:rsidR="00165D2C" w:rsidRPr="00821524" w:rsidRDefault="00165D2C" w:rsidP="00165D2C">
            <w:pPr>
              <w:tabs>
                <w:tab w:val="left" w:pos="1985"/>
              </w:tabs>
              <w:spacing w:before="120" w:after="60"/>
              <w:ind w:left="567" w:hanging="567"/>
              <w:rPr>
                <w:b/>
                <w:bCs/>
                <w:kern w:val="28"/>
              </w:rPr>
            </w:pPr>
            <w:r w:rsidRPr="00821524">
              <w:rPr>
                <w:b/>
                <w:bCs/>
                <w:kern w:val="28"/>
              </w:rPr>
              <w:t>17c</w:t>
            </w:r>
            <w:r w:rsidRPr="00821524">
              <w:rPr>
                <w:b/>
                <w:bCs/>
                <w:kern w:val="28"/>
              </w:rPr>
              <w:tab/>
              <w:t xml:space="preserve">Big Visions: Creating Diverse Content at Vision Australia Library </w:t>
            </w:r>
          </w:p>
          <w:p w14:paraId="733C2AE9" w14:textId="77777777" w:rsidR="00165D2C" w:rsidRPr="00821524" w:rsidRDefault="00165D2C" w:rsidP="00165D2C">
            <w:pPr>
              <w:tabs>
                <w:tab w:val="left" w:pos="1985"/>
              </w:tabs>
              <w:spacing w:before="120" w:after="0"/>
              <w:ind w:left="567" w:hanging="567"/>
              <w:rPr>
                <w:b/>
                <w:bCs/>
                <w:kern w:val="28"/>
              </w:rPr>
            </w:pPr>
            <w:r w:rsidRPr="00821524">
              <w:rPr>
                <w:b/>
                <w:bCs/>
                <w:kern w:val="28"/>
              </w:rPr>
              <w:t>Presenters:</w:t>
            </w:r>
          </w:p>
          <w:p w14:paraId="631DEFF1" w14:textId="77777777" w:rsidR="00165D2C" w:rsidRPr="00821524" w:rsidRDefault="00165D2C" w:rsidP="00165D2C">
            <w:r w:rsidRPr="00821524">
              <w:rPr>
                <w:u w:color="00B050"/>
              </w:rPr>
              <w:t xml:space="preserve">Sarah Bloedorn, Library Strategic Lead and Vildana Praljak, Library Manager, Vision Australia </w:t>
            </w:r>
          </w:p>
        </w:tc>
      </w:tr>
    </w:tbl>
    <w:p w14:paraId="1FC39945" w14:textId="77777777" w:rsidR="00821524" w:rsidRPr="009B1478" w:rsidRDefault="00821524" w:rsidP="009B1478"/>
    <w:p w14:paraId="334AC8B2" w14:textId="77777777" w:rsidR="00821524" w:rsidRPr="00821524" w:rsidRDefault="00821524" w:rsidP="00821524">
      <w:pPr>
        <w:tabs>
          <w:tab w:val="left" w:pos="1985"/>
        </w:tabs>
        <w:spacing w:before="180" w:after="60"/>
        <w:ind w:left="567" w:hanging="567"/>
        <w:rPr>
          <w:b/>
          <w:bCs/>
          <w:kern w:val="28"/>
        </w:rPr>
      </w:pPr>
      <w:r w:rsidRPr="00821524">
        <w:rPr>
          <w:b/>
          <w:bCs/>
          <w:kern w:val="28"/>
        </w:rPr>
        <w:t xml:space="preserve">12:30pm </w:t>
      </w:r>
      <w:r w:rsidRPr="00821524">
        <w:rPr>
          <w:rFonts w:cs="Arial"/>
          <w:b/>
          <w:bCs/>
          <w:kern w:val="28"/>
        </w:rPr>
        <w:t xml:space="preserve">– </w:t>
      </w:r>
      <w:r w:rsidRPr="00821524">
        <w:rPr>
          <w:b/>
          <w:bCs/>
          <w:kern w:val="28"/>
        </w:rPr>
        <w:t>1:30pm: Lunch Break</w:t>
      </w:r>
    </w:p>
    <w:p w14:paraId="1EA9A213" w14:textId="77777777" w:rsidR="00821524" w:rsidRPr="00165D2C" w:rsidRDefault="00821524" w:rsidP="00165D2C">
      <w:pPr>
        <w:pStyle w:val="Heading3"/>
      </w:pPr>
      <w:r w:rsidRPr="00165D2C">
        <w:lastRenderedPageBreak/>
        <w:t>1:30pm – 3:00pm: Concurrent Sessions 18 &amp; 19</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tblCellMar>
        <w:tblLook w:val="01E0" w:firstRow="1" w:lastRow="1" w:firstColumn="1" w:lastColumn="1" w:noHBand="0" w:noVBand="0"/>
        <w:tblDescription w:val="1:30pm – 3:00pm: Concurrent Sessions 18 &amp; 19"/>
      </w:tblPr>
      <w:tblGrid>
        <w:gridCol w:w="5211"/>
        <w:gridCol w:w="5103"/>
      </w:tblGrid>
      <w:tr w:rsidR="009B1478" w:rsidRPr="009B1478" w14:paraId="749846FF" w14:textId="77777777" w:rsidTr="00165D2C">
        <w:trPr>
          <w:cantSplit/>
          <w:tblHeader/>
        </w:trPr>
        <w:tc>
          <w:tcPr>
            <w:tcW w:w="5211" w:type="dxa"/>
            <w:tcBorders>
              <w:top w:val="single" w:sz="4" w:space="0" w:color="auto"/>
              <w:left w:val="single" w:sz="4" w:space="0" w:color="auto"/>
              <w:bottom w:val="nil"/>
              <w:right w:val="single" w:sz="4" w:space="0" w:color="auto"/>
            </w:tcBorders>
            <w:shd w:val="clear" w:color="auto" w:fill="E7E6E6" w:themeFill="background2"/>
          </w:tcPr>
          <w:p w14:paraId="26529BCB" w14:textId="77777777" w:rsidR="00821524" w:rsidRPr="009B1478" w:rsidRDefault="00821524" w:rsidP="00165D2C">
            <w:pPr>
              <w:pStyle w:val="Time"/>
              <w:rPr>
                <w:color w:val="auto"/>
              </w:rPr>
            </w:pPr>
            <w:bookmarkStart w:id="10" w:name="RowTitle_Session18And19"/>
            <w:bookmarkEnd w:id="10"/>
            <w:r w:rsidRPr="009B1478">
              <w:rPr>
                <w:color w:val="auto"/>
              </w:rPr>
              <w:t xml:space="preserve">Session 18 Chair: </w:t>
            </w:r>
            <w:r w:rsidRPr="009B1478">
              <w:rPr>
                <w:b w:val="0"/>
                <w:color w:val="auto"/>
              </w:rPr>
              <w:t>Jane Wegener</w:t>
            </w:r>
          </w:p>
        </w:tc>
        <w:tc>
          <w:tcPr>
            <w:tcW w:w="5103" w:type="dxa"/>
            <w:tcBorders>
              <w:top w:val="single" w:sz="4" w:space="0" w:color="auto"/>
              <w:left w:val="single" w:sz="4" w:space="0" w:color="auto"/>
              <w:bottom w:val="nil"/>
              <w:right w:val="single" w:sz="4" w:space="0" w:color="auto"/>
            </w:tcBorders>
            <w:shd w:val="clear" w:color="auto" w:fill="E7E6E6" w:themeFill="background2"/>
          </w:tcPr>
          <w:p w14:paraId="1B1F9A40" w14:textId="77777777" w:rsidR="00821524" w:rsidRPr="009B1478" w:rsidRDefault="00821524" w:rsidP="00165D2C">
            <w:pPr>
              <w:pStyle w:val="Time"/>
              <w:rPr>
                <w:rFonts w:cs="Arial"/>
                <w:color w:val="auto"/>
              </w:rPr>
            </w:pPr>
            <w:r w:rsidRPr="009B1478">
              <w:rPr>
                <w:rFonts w:cs="Arial"/>
                <w:color w:val="auto"/>
              </w:rPr>
              <w:t xml:space="preserve">Session 19 Chair: </w:t>
            </w:r>
            <w:r w:rsidRPr="009B1478">
              <w:rPr>
                <w:rFonts w:cs="Arial"/>
                <w:b w:val="0"/>
                <w:color w:val="auto"/>
              </w:rPr>
              <w:t>Leona Holloway</w:t>
            </w:r>
          </w:p>
        </w:tc>
      </w:tr>
      <w:tr w:rsidR="00821524" w:rsidRPr="00821524" w14:paraId="7B098C7D" w14:textId="77777777">
        <w:trPr>
          <w:cantSplit/>
        </w:trPr>
        <w:tc>
          <w:tcPr>
            <w:tcW w:w="5211" w:type="dxa"/>
            <w:tcBorders>
              <w:top w:val="single" w:sz="4" w:space="0" w:color="auto"/>
              <w:left w:val="single" w:sz="4" w:space="0" w:color="auto"/>
              <w:bottom w:val="single" w:sz="4" w:space="0" w:color="auto"/>
              <w:right w:val="single" w:sz="4" w:space="0" w:color="auto"/>
            </w:tcBorders>
            <w:hideMark/>
          </w:tcPr>
          <w:p w14:paraId="0F9BF0ED" w14:textId="77777777" w:rsidR="00821524" w:rsidRPr="00821524" w:rsidRDefault="00821524" w:rsidP="00165D2C">
            <w:pPr>
              <w:pStyle w:val="Time"/>
            </w:pPr>
            <w:r w:rsidRPr="00821524">
              <w:t>1:30pm – 2:00pm:</w:t>
            </w:r>
          </w:p>
          <w:p w14:paraId="304A03CC" w14:textId="77777777" w:rsidR="00821524" w:rsidRPr="00821524" w:rsidRDefault="00821524" w:rsidP="00821524">
            <w:pPr>
              <w:tabs>
                <w:tab w:val="left" w:pos="1985"/>
              </w:tabs>
              <w:spacing w:before="120" w:after="60"/>
              <w:ind w:left="567" w:hanging="567"/>
              <w:rPr>
                <w:b/>
                <w:bCs/>
                <w:kern w:val="28"/>
              </w:rPr>
            </w:pPr>
            <w:r w:rsidRPr="00821524">
              <w:rPr>
                <w:b/>
                <w:bCs/>
                <w:kern w:val="28"/>
              </w:rPr>
              <w:t>18a</w:t>
            </w:r>
            <w:r w:rsidRPr="00821524">
              <w:rPr>
                <w:b/>
                <w:bCs/>
                <w:kern w:val="28"/>
              </w:rPr>
              <w:tab/>
              <w:t>Assistive Technology Update</w:t>
            </w:r>
          </w:p>
          <w:p w14:paraId="428A9668"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15CCD585" w14:textId="77777777" w:rsidR="00821524" w:rsidRPr="00821524" w:rsidRDefault="00821524" w:rsidP="00821524">
            <w:r w:rsidRPr="00821524">
              <w:t xml:space="preserve">Damian </w:t>
            </w:r>
            <w:proofErr w:type="spellStart"/>
            <w:r w:rsidRPr="00821524">
              <w:t>McMarrow</w:t>
            </w:r>
            <w:proofErr w:type="spellEnd"/>
            <w:r w:rsidRPr="00821524">
              <w:t>, National Access Technology Manager, Vision Australia</w:t>
            </w:r>
          </w:p>
        </w:tc>
        <w:tc>
          <w:tcPr>
            <w:tcW w:w="5103" w:type="dxa"/>
            <w:tcBorders>
              <w:top w:val="single" w:sz="4" w:space="0" w:color="auto"/>
              <w:left w:val="single" w:sz="4" w:space="0" w:color="auto"/>
              <w:bottom w:val="nil"/>
              <w:right w:val="single" w:sz="4" w:space="0" w:color="auto"/>
            </w:tcBorders>
            <w:hideMark/>
          </w:tcPr>
          <w:p w14:paraId="33C7A18E" w14:textId="77777777" w:rsidR="00821524" w:rsidRPr="00821524" w:rsidRDefault="00821524" w:rsidP="00165D2C">
            <w:pPr>
              <w:pStyle w:val="Time"/>
            </w:pPr>
            <w:r w:rsidRPr="00821524">
              <w:t>1:30pm – 3:00pm:</w:t>
            </w:r>
          </w:p>
          <w:p w14:paraId="364AF649" w14:textId="77777777" w:rsidR="00821524" w:rsidRPr="00821524" w:rsidRDefault="00821524" w:rsidP="00821524">
            <w:pPr>
              <w:tabs>
                <w:tab w:val="left" w:pos="1985"/>
              </w:tabs>
              <w:spacing w:before="180" w:after="60"/>
              <w:ind w:left="567" w:hanging="567"/>
              <w:rPr>
                <w:b/>
                <w:bCs/>
                <w:kern w:val="28"/>
              </w:rPr>
            </w:pPr>
            <w:r w:rsidRPr="00821524">
              <w:rPr>
                <w:b/>
                <w:bCs/>
                <w:kern w:val="28"/>
              </w:rPr>
              <w:t>19a</w:t>
            </w:r>
            <w:r w:rsidRPr="00821524">
              <w:rPr>
                <w:b/>
                <w:bCs/>
                <w:kern w:val="28"/>
              </w:rPr>
              <w:tab/>
              <w:t>ANZAGG Meeting and Showcase</w:t>
            </w:r>
          </w:p>
          <w:p w14:paraId="49A4292C" w14:textId="77777777" w:rsidR="00821524" w:rsidRPr="00821524" w:rsidRDefault="00821524" w:rsidP="00821524">
            <w:pPr>
              <w:tabs>
                <w:tab w:val="left" w:pos="1985"/>
              </w:tabs>
              <w:spacing w:before="120" w:after="0"/>
              <w:ind w:left="567" w:hanging="567"/>
              <w:rPr>
                <w:b/>
                <w:bCs/>
                <w:kern w:val="28"/>
              </w:rPr>
            </w:pPr>
            <w:r w:rsidRPr="00821524">
              <w:rPr>
                <w:b/>
                <w:bCs/>
                <w:kern w:val="28"/>
              </w:rPr>
              <w:t>Facilitator:</w:t>
            </w:r>
          </w:p>
          <w:p w14:paraId="631418A8" w14:textId="77777777" w:rsidR="00821524" w:rsidRPr="00821524" w:rsidRDefault="00821524" w:rsidP="00821524">
            <w:pPr>
              <w:rPr>
                <w:highlight w:val="yellow"/>
              </w:rPr>
            </w:pPr>
            <w:r w:rsidRPr="00821524">
              <w:rPr>
                <w:u w:color="008F00"/>
              </w:rPr>
              <w:t xml:space="preserve">Leona Holloway </w:t>
            </w:r>
          </w:p>
        </w:tc>
      </w:tr>
      <w:tr w:rsidR="00821524" w:rsidRPr="00821524" w14:paraId="2A6FEBD6" w14:textId="77777777">
        <w:trPr>
          <w:cantSplit/>
        </w:trPr>
        <w:tc>
          <w:tcPr>
            <w:tcW w:w="5211" w:type="dxa"/>
            <w:tcBorders>
              <w:top w:val="single" w:sz="4" w:space="0" w:color="auto"/>
              <w:left w:val="single" w:sz="4" w:space="0" w:color="auto"/>
              <w:bottom w:val="single" w:sz="4" w:space="0" w:color="auto"/>
              <w:right w:val="single" w:sz="4" w:space="0" w:color="auto"/>
            </w:tcBorders>
          </w:tcPr>
          <w:p w14:paraId="4940D8AD" w14:textId="77777777" w:rsidR="00821524" w:rsidRPr="00821524" w:rsidRDefault="00821524" w:rsidP="00165D2C">
            <w:pPr>
              <w:pStyle w:val="Time"/>
            </w:pPr>
            <w:r w:rsidRPr="00821524">
              <w:t>2:00pm – 3:00pm:</w:t>
            </w:r>
          </w:p>
          <w:p w14:paraId="5CA86382" w14:textId="77777777" w:rsidR="00821524" w:rsidRPr="00821524" w:rsidRDefault="00821524" w:rsidP="00821524">
            <w:pPr>
              <w:tabs>
                <w:tab w:val="left" w:pos="1985"/>
              </w:tabs>
              <w:spacing w:before="120" w:after="60"/>
              <w:ind w:left="567" w:hanging="567"/>
              <w:rPr>
                <w:b/>
                <w:bCs/>
                <w:kern w:val="28"/>
              </w:rPr>
            </w:pPr>
            <w:r w:rsidRPr="00821524">
              <w:rPr>
                <w:b/>
                <w:bCs/>
                <w:kern w:val="28"/>
              </w:rPr>
              <w:t>18b</w:t>
            </w:r>
            <w:r w:rsidRPr="00821524">
              <w:rPr>
                <w:b/>
                <w:bCs/>
                <w:kern w:val="28"/>
              </w:rPr>
              <w:tab/>
              <w:t>How to Make a PDF Accessible in Adobe InDesign</w:t>
            </w:r>
          </w:p>
          <w:p w14:paraId="40061819" w14:textId="77777777" w:rsidR="00821524" w:rsidRPr="00821524" w:rsidRDefault="00821524" w:rsidP="00821524">
            <w:pPr>
              <w:tabs>
                <w:tab w:val="left" w:pos="1985"/>
              </w:tabs>
              <w:spacing w:before="120" w:after="0"/>
              <w:ind w:left="567" w:hanging="567"/>
              <w:rPr>
                <w:b/>
                <w:bCs/>
                <w:kern w:val="28"/>
              </w:rPr>
            </w:pPr>
            <w:r w:rsidRPr="00821524">
              <w:rPr>
                <w:b/>
                <w:bCs/>
                <w:kern w:val="28"/>
              </w:rPr>
              <w:t>Presenter:</w:t>
            </w:r>
          </w:p>
          <w:p w14:paraId="28858443" w14:textId="77777777" w:rsidR="00821524" w:rsidRPr="00821524" w:rsidRDefault="00821524" w:rsidP="00821524">
            <w:r w:rsidRPr="00821524">
              <w:rPr>
                <w:bCs/>
              </w:rPr>
              <w:t xml:space="preserve">Vithya Vijayakumare, Senior Digital Accessibility Specialist, </w:t>
            </w:r>
            <w:proofErr w:type="spellStart"/>
            <w:r w:rsidRPr="00821524">
              <w:rPr>
                <w:bCs/>
              </w:rPr>
              <w:t>VisAbility</w:t>
            </w:r>
            <w:proofErr w:type="spellEnd"/>
            <w:r w:rsidRPr="00821524">
              <w:rPr>
                <w:bCs/>
              </w:rPr>
              <w:t xml:space="preserve"> Ltd</w:t>
            </w:r>
          </w:p>
        </w:tc>
        <w:tc>
          <w:tcPr>
            <w:tcW w:w="5103" w:type="dxa"/>
            <w:tcBorders>
              <w:top w:val="nil"/>
              <w:left w:val="single" w:sz="4" w:space="0" w:color="auto"/>
              <w:bottom w:val="single" w:sz="4" w:space="0" w:color="auto"/>
              <w:right w:val="single" w:sz="4" w:space="0" w:color="auto"/>
            </w:tcBorders>
          </w:tcPr>
          <w:p w14:paraId="29D6B04F" w14:textId="77777777" w:rsidR="00821524" w:rsidRPr="00821524" w:rsidRDefault="00821524" w:rsidP="00821524">
            <w:pPr>
              <w:rPr>
                <w:highlight w:val="yellow"/>
              </w:rPr>
            </w:pPr>
            <w:r w:rsidRPr="00821524">
              <w:rPr>
                <w:u w:color="00B050"/>
              </w:rPr>
              <w:t xml:space="preserve"> </w:t>
            </w:r>
          </w:p>
        </w:tc>
      </w:tr>
    </w:tbl>
    <w:p w14:paraId="73D4EB8F" w14:textId="77777777" w:rsidR="00821524" w:rsidRPr="00821524" w:rsidRDefault="00821524" w:rsidP="00821524">
      <w:pPr>
        <w:tabs>
          <w:tab w:val="left" w:pos="1985"/>
        </w:tabs>
        <w:spacing w:before="180" w:after="60"/>
        <w:ind w:left="567" w:hanging="567"/>
        <w:rPr>
          <w:b/>
          <w:bCs/>
          <w:kern w:val="28"/>
        </w:rPr>
      </w:pPr>
      <w:r w:rsidRPr="00821524">
        <w:rPr>
          <w:b/>
          <w:bCs/>
          <w:kern w:val="28"/>
        </w:rPr>
        <w:t xml:space="preserve">3:00pm </w:t>
      </w:r>
      <w:r w:rsidRPr="00821524">
        <w:rPr>
          <w:rFonts w:cs="Arial"/>
          <w:b/>
          <w:bCs/>
          <w:kern w:val="28"/>
        </w:rPr>
        <w:t xml:space="preserve">– </w:t>
      </w:r>
      <w:r w:rsidRPr="00821524">
        <w:rPr>
          <w:b/>
          <w:bCs/>
          <w:kern w:val="28"/>
        </w:rPr>
        <w:t>3:30pm: Afternoon Tea Break</w:t>
      </w:r>
    </w:p>
    <w:p w14:paraId="3B6B3D10" w14:textId="77777777" w:rsidR="00821524" w:rsidRPr="00165D2C" w:rsidRDefault="00821524" w:rsidP="00165D2C">
      <w:pPr>
        <w:pStyle w:val="Heading3"/>
      </w:pPr>
      <w:r w:rsidRPr="00165D2C">
        <w:t>3:30pm – 5:00pm: Plenary Session 20</w:t>
      </w:r>
    </w:p>
    <w:p w14:paraId="039BBAF0" w14:textId="77777777" w:rsidR="00821524" w:rsidRPr="00821524" w:rsidRDefault="00821524" w:rsidP="00821524">
      <w:pPr>
        <w:keepNext/>
        <w:keepLines/>
        <w:tabs>
          <w:tab w:val="left" w:pos="1985"/>
        </w:tabs>
        <w:spacing w:before="60"/>
        <w:ind w:left="567" w:hanging="567"/>
        <w:rPr>
          <w:bCs/>
          <w:kern w:val="28"/>
        </w:rPr>
      </w:pPr>
      <w:r w:rsidRPr="00821524">
        <w:rPr>
          <w:b/>
          <w:bCs/>
          <w:kern w:val="28"/>
        </w:rPr>
        <w:t xml:space="preserve">Chair: </w:t>
      </w:r>
      <w:r w:rsidRPr="00821524">
        <w:rPr>
          <w:kern w:val="28"/>
        </w:rPr>
        <w:t>John Simpson</w:t>
      </w:r>
    </w:p>
    <w:p w14:paraId="21D810A4" w14:textId="77777777" w:rsidR="00821524" w:rsidRPr="00821524" w:rsidRDefault="00821524" w:rsidP="00821524">
      <w:pPr>
        <w:tabs>
          <w:tab w:val="left" w:pos="1985"/>
        </w:tabs>
        <w:spacing w:before="180" w:after="60"/>
        <w:ind w:left="567" w:hanging="567"/>
        <w:rPr>
          <w:b/>
          <w:bCs/>
          <w:kern w:val="28"/>
        </w:rPr>
      </w:pPr>
      <w:r w:rsidRPr="00821524">
        <w:rPr>
          <w:b/>
          <w:bCs/>
          <w:kern w:val="28"/>
        </w:rPr>
        <w:t>3:30pm – 4:30pm</w:t>
      </w:r>
    </w:p>
    <w:p w14:paraId="2E834A9F" w14:textId="77777777" w:rsidR="00821524" w:rsidRPr="00821524" w:rsidRDefault="00821524" w:rsidP="00821524">
      <w:pPr>
        <w:keepNext/>
        <w:keepLines/>
        <w:rPr>
          <w:b/>
        </w:rPr>
      </w:pPr>
      <w:r w:rsidRPr="00821524">
        <w:rPr>
          <w:b/>
        </w:rPr>
        <w:t>20a</w:t>
      </w:r>
      <w:r w:rsidRPr="00821524">
        <w:rPr>
          <w:b/>
        </w:rPr>
        <w:tab/>
      </w:r>
      <w:bookmarkStart w:id="11" w:name="_Hlk127126353"/>
      <w:r w:rsidRPr="00821524">
        <w:rPr>
          <w:b/>
        </w:rPr>
        <w:t>Implementing the Marrakesh Treaty: Responding to the Challenges on the Ground</w:t>
      </w:r>
      <w:bookmarkEnd w:id="11"/>
    </w:p>
    <w:p w14:paraId="5DB4B2AD" w14:textId="77777777" w:rsidR="00821524" w:rsidRPr="00821524" w:rsidRDefault="00821524" w:rsidP="00821524">
      <w:pPr>
        <w:keepNext/>
        <w:keepLines/>
        <w:tabs>
          <w:tab w:val="left" w:pos="1985"/>
        </w:tabs>
        <w:spacing w:before="120" w:after="0"/>
        <w:ind w:left="567" w:hanging="567"/>
        <w:rPr>
          <w:b/>
          <w:bCs/>
          <w:kern w:val="28"/>
        </w:rPr>
      </w:pPr>
      <w:r w:rsidRPr="00821524">
        <w:rPr>
          <w:b/>
          <w:bCs/>
          <w:kern w:val="28"/>
        </w:rPr>
        <w:t>Feature Presenters:</w:t>
      </w:r>
    </w:p>
    <w:p w14:paraId="7140C40E" w14:textId="77777777" w:rsidR="00821524" w:rsidRPr="00821524" w:rsidRDefault="00821524" w:rsidP="00821524">
      <w:r w:rsidRPr="00821524">
        <w:t>Victoria Owen, Information Policy Scholar-Practitioner, Faculty of Information, University of</w:t>
      </w:r>
      <w:r w:rsidR="00D75521">
        <w:t xml:space="preserve"> </w:t>
      </w:r>
      <w:r w:rsidRPr="00821524">
        <w:t>Toronto</w:t>
      </w:r>
      <w:bookmarkStart w:id="12" w:name="_Hlk127126327"/>
      <w:r w:rsidR="00AC7677">
        <w:t xml:space="preserve">; </w:t>
      </w:r>
      <w:r w:rsidRPr="00821524">
        <w:t>Jessica Coates, Senior Rights Advisor, National Library of Australia</w:t>
      </w:r>
      <w:bookmarkEnd w:id="12"/>
      <w:r w:rsidR="00AC7677">
        <w:t xml:space="preserve"> and Sarah Powell</w:t>
      </w:r>
      <w:r w:rsidR="00AC7677" w:rsidRPr="00AC7677">
        <w:t xml:space="preserve"> Executive Officer</w:t>
      </w:r>
      <w:r w:rsidR="00AC7677">
        <w:t xml:space="preserve">, </w:t>
      </w:r>
      <w:r w:rsidR="00AC7677" w:rsidRPr="00AC7677">
        <w:t>Australian Digital Alliance</w:t>
      </w:r>
      <w:r w:rsidR="00AC7677">
        <w:t>.</w:t>
      </w:r>
    </w:p>
    <w:p w14:paraId="142E8829" w14:textId="77777777" w:rsidR="00821524" w:rsidRPr="00821524" w:rsidRDefault="00821524" w:rsidP="00821524">
      <w:pPr>
        <w:tabs>
          <w:tab w:val="left" w:pos="1985"/>
        </w:tabs>
        <w:spacing w:before="180" w:after="60"/>
        <w:ind w:left="567" w:hanging="567"/>
        <w:rPr>
          <w:b/>
          <w:bCs/>
          <w:kern w:val="28"/>
        </w:rPr>
      </w:pPr>
      <w:r w:rsidRPr="00821524">
        <w:rPr>
          <w:b/>
          <w:bCs/>
          <w:kern w:val="28"/>
        </w:rPr>
        <w:t>4:30pm – 5:00pm</w:t>
      </w:r>
    </w:p>
    <w:p w14:paraId="3A4E9756" w14:textId="77777777" w:rsidR="00821524" w:rsidRPr="00821524" w:rsidRDefault="00821524" w:rsidP="00821524">
      <w:pPr>
        <w:keepNext/>
        <w:keepLines/>
        <w:rPr>
          <w:b/>
        </w:rPr>
      </w:pPr>
      <w:r w:rsidRPr="00821524">
        <w:rPr>
          <w:b/>
        </w:rPr>
        <w:t>20b</w:t>
      </w:r>
      <w:r w:rsidRPr="00821524">
        <w:rPr>
          <w:b/>
        </w:rPr>
        <w:tab/>
        <w:t>The European Accessibility Act: Its Development and Implications</w:t>
      </w:r>
    </w:p>
    <w:p w14:paraId="7594CED1" w14:textId="77777777" w:rsidR="00821524" w:rsidRPr="00821524" w:rsidRDefault="00821524" w:rsidP="00821524">
      <w:pPr>
        <w:keepNext/>
        <w:keepLines/>
        <w:tabs>
          <w:tab w:val="left" w:pos="1985"/>
        </w:tabs>
        <w:spacing w:before="120" w:after="0"/>
        <w:ind w:left="567" w:hanging="567"/>
        <w:rPr>
          <w:b/>
          <w:bCs/>
          <w:kern w:val="28"/>
        </w:rPr>
      </w:pPr>
      <w:r w:rsidRPr="00821524">
        <w:rPr>
          <w:b/>
          <w:bCs/>
          <w:kern w:val="28"/>
        </w:rPr>
        <w:t>Feature Presenter:</w:t>
      </w:r>
    </w:p>
    <w:p w14:paraId="23DB3D48" w14:textId="77777777" w:rsidR="00821524" w:rsidRPr="00821524" w:rsidRDefault="00821524" w:rsidP="00821524">
      <w:r w:rsidRPr="00821524">
        <w:t xml:space="preserve">Roger Firman, </w:t>
      </w:r>
      <w:r w:rsidRPr="00821524">
        <w:rPr>
          <w:rFonts w:ascii="Helvetica" w:hAnsi="Helvetica"/>
          <w:color w:val="202020"/>
          <w:shd w:val="clear" w:color="auto" w:fill="FFFFFF"/>
        </w:rPr>
        <w:t>Chair, UK Association for Accessible Formats (UKAAF)</w:t>
      </w:r>
      <w:r w:rsidRPr="00821524">
        <w:t xml:space="preserve"> (via Zoom) </w:t>
      </w:r>
    </w:p>
    <w:p w14:paraId="29AC7263" w14:textId="77777777" w:rsidR="00821524" w:rsidRPr="00821524" w:rsidRDefault="00821524" w:rsidP="00165D2C">
      <w:pPr>
        <w:pStyle w:val="Heading3"/>
      </w:pPr>
      <w:r w:rsidRPr="00821524">
        <w:t>5:00pm – 5:15pm: President’s Final Address</w:t>
      </w:r>
    </w:p>
    <w:p w14:paraId="67262C74" w14:textId="77777777" w:rsidR="00821524" w:rsidRPr="00821524" w:rsidRDefault="00821524" w:rsidP="00821524">
      <w:pPr>
        <w:tabs>
          <w:tab w:val="left" w:pos="1985"/>
        </w:tabs>
        <w:spacing w:before="120" w:after="0"/>
        <w:ind w:left="567" w:hanging="567"/>
        <w:rPr>
          <w:b/>
          <w:bCs/>
          <w:kern w:val="28"/>
        </w:rPr>
      </w:pPr>
      <w:r w:rsidRPr="00821524">
        <w:rPr>
          <w:b/>
          <w:bCs/>
          <w:kern w:val="28"/>
        </w:rPr>
        <w:t>Sonali Marathe</w:t>
      </w:r>
    </w:p>
    <w:p w14:paraId="57346333" w14:textId="77777777" w:rsidR="00821524" w:rsidRDefault="00821524" w:rsidP="00821524">
      <w:pPr>
        <w:rPr>
          <w:sz w:val="28"/>
          <w:szCs w:val="28"/>
        </w:rPr>
      </w:pPr>
      <w:r w:rsidRPr="00821524">
        <w:t>President, Round Table on Information Access for People with Print Disabilities Inc</w:t>
      </w:r>
      <w:r w:rsidRPr="00821524">
        <w:rPr>
          <w:sz w:val="28"/>
          <w:szCs w:val="28"/>
        </w:rPr>
        <w:t>.</w:t>
      </w:r>
    </w:p>
    <w:p w14:paraId="0CE7D3E7" w14:textId="77777777" w:rsidR="00E10ABD" w:rsidRPr="005465D7" w:rsidRDefault="00E10ABD" w:rsidP="005465D7">
      <w:pPr>
        <w:pStyle w:val="Heading3"/>
        <w:spacing w:line="240" w:lineRule="auto"/>
      </w:pPr>
      <w:r w:rsidRPr="005465D7">
        <w:t>5:15pm: Conference Finishes</w:t>
      </w:r>
    </w:p>
    <w:p w14:paraId="0562CB0E" w14:textId="77777777" w:rsidR="00F477D7" w:rsidRPr="008A63AB" w:rsidRDefault="00F477D7" w:rsidP="00E64C19">
      <w:pPr>
        <w:pStyle w:val="Normalbold"/>
      </w:pPr>
    </w:p>
    <w:sectPr w:rsidR="00F477D7" w:rsidRPr="008A63AB" w:rsidSect="009B21F4">
      <w:footerReference w:type="even" r:id="rId60"/>
      <w:footerReference w:type="default" r:id="rId61"/>
      <w:pgSz w:w="11906" w:h="16838" w:code="9"/>
      <w:pgMar w:top="567" w:right="737" w:bottom="567" w:left="73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7886" w14:textId="77777777" w:rsidR="004127A1" w:rsidRDefault="004127A1">
      <w:pPr>
        <w:spacing w:after="0" w:line="240" w:lineRule="auto"/>
      </w:pPr>
      <w:r>
        <w:separator/>
      </w:r>
    </w:p>
  </w:endnote>
  <w:endnote w:type="continuationSeparator" w:id="0">
    <w:p w14:paraId="49AC1831" w14:textId="77777777" w:rsidR="004127A1" w:rsidRDefault="00412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altName w:val="Segoe UI Historic"/>
    <w:panose1 w:val="00000000000000000000"/>
    <w:charset w:val="00"/>
    <w:family w:val="script"/>
    <w:pitch w:val="variable"/>
    <w:sig w:usb0="80002043" w:usb1="00000000" w:usb2="0000008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A1CD" w14:textId="77777777" w:rsidR="00B862EB" w:rsidRDefault="00733EC2">
    <w:pPr>
      <w:pStyle w:val="Footer"/>
      <w:framePr w:wrap="around" w:vAnchor="text" w:hAnchor="margin" w:xAlign="right" w:y="1"/>
      <w:rPr>
        <w:rStyle w:val="PageNumber"/>
      </w:rPr>
    </w:pPr>
    <w:r>
      <w:rPr>
        <w:rStyle w:val="PageNumber"/>
      </w:rPr>
      <w:fldChar w:fldCharType="begin"/>
    </w:r>
    <w:r w:rsidR="003C7A51">
      <w:rPr>
        <w:rStyle w:val="PageNumber"/>
      </w:rPr>
      <w:instrText xml:space="preserve">PAGE  </w:instrText>
    </w:r>
    <w:r>
      <w:rPr>
        <w:rStyle w:val="PageNumber"/>
      </w:rPr>
      <w:fldChar w:fldCharType="separate"/>
    </w:r>
    <w:r w:rsidR="00F34248">
      <w:rPr>
        <w:rStyle w:val="PageNumber"/>
        <w:noProof/>
      </w:rPr>
      <w:t>21</w:t>
    </w:r>
    <w:r>
      <w:rPr>
        <w:rStyle w:val="PageNumber"/>
      </w:rPr>
      <w:fldChar w:fldCharType="end"/>
    </w:r>
  </w:p>
  <w:p w14:paraId="5997CC1D" w14:textId="77777777" w:rsidR="00B862EB" w:rsidRDefault="00B862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DB97" w14:textId="77777777" w:rsidR="00B862EB" w:rsidRPr="00C67FE6" w:rsidRDefault="00951233" w:rsidP="00C67FE6">
    <w:pPr>
      <w:pStyle w:val="Footer"/>
      <w:tabs>
        <w:tab w:val="clear" w:pos="4320"/>
        <w:tab w:val="clear" w:pos="8640"/>
        <w:tab w:val="right" w:pos="10490"/>
      </w:tabs>
      <w:rPr>
        <w:sz w:val="20"/>
        <w:szCs w:val="20"/>
      </w:rPr>
    </w:pPr>
    <w:r>
      <w:rPr>
        <w:sz w:val="20"/>
        <w:szCs w:val="20"/>
      </w:rPr>
      <w:t>20</w:t>
    </w:r>
    <w:r w:rsidR="00F34248">
      <w:rPr>
        <w:sz w:val="20"/>
        <w:szCs w:val="20"/>
      </w:rPr>
      <w:t>23</w:t>
    </w:r>
    <w:r w:rsidR="00DC554F">
      <w:rPr>
        <w:sz w:val="20"/>
        <w:szCs w:val="20"/>
      </w:rPr>
      <w:t xml:space="preserve"> </w:t>
    </w:r>
    <w:r w:rsidR="00C67FE6" w:rsidRPr="00C67FE6">
      <w:rPr>
        <w:sz w:val="20"/>
        <w:szCs w:val="20"/>
      </w:rPr>
      <w:t xml:space="preserve">Conference </w:t>
    </w:r>
    <w:r w:rsidR="00DC554F">
      <w:rPr>
        <w:sz w:val="20"/>
        <w:szCs w:val="20"/>
      </w:rPr>
      <w:t>Booklet</w:t>
    </w:r>
    <w:r w:rsidR="00C67FE6" w:rsidRPr="00C67FE6">
      <w:rPr>
        <w:sz w:val="20"/>
        <w:szCs w:val="20"/>
      </w:rPr>
      <w:tab/>
    </w:r>
    <w:r w:rsidR="00321100" w:rsidRPr="00C67FE6">
      <w:rPr>
        <w:sz w:val="20"/>
        <w:szCs w:val="20"/>
      </w:rPr>
      <w:fldChar w:fldCharType="begin"/>
    </w:r>
    <w:r w:rsidR="00321100" w:rsidRPr="00C67FE6">
      <w:rPr>
        <w:sz w:val="20"/>
        <w:szCs w:val="20"/>
      </w:rPr>
      <w:instrText xml:space="preserve"> PAGE   \* MERGEFORMAT </w:instrText>
    </w:r>
    <w:r w:rsidR="00321100" w:rsidRPr="00C67FE6">
      <w:rPr>
        <w:sz w:val="20"/>
        <w:szCs w:val="20"/>
      </w:rPr>
      <w:fldChar w:fldCharType="separate"/>
    </w:r>
    <w:r w:rsidR="001127A5">
      <w:rPr>
        <w:noProof/>
        <w:sz w:val="20"/>
        <w:szCs w:val="20"/>
      </w:rPr>
      <w:t>21</w:t>
    </w:r>
    <w:r w:rsidR="00321100" w:rsidRPr="00C67FE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461E" w14:textId="77777777" w:rsidR="004127A1" w:rsidRDefault="004127A1">
      <w:pPr>
        <w:spacing w:after="0" w:line="240" w:lineRule="auto"/>
      </w:pPr>
      <w:r>
        <w:separator/>
      </w:r>
    </w:p>
  </w:footnote>
  <w:footnote w:type="continuationSeparator" w:id="0">
    <w:p w14:paraId="214EFABA" w14:textId="77777777" w:rsidR="004127A1" w:rsidRDefault="004127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E8CB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2F9B"/>
    <w:multiLevelType w:val="hybridMultilevel"/>
    <w:tmpl w:val="0DDAC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57809"/>
    <w:multiLevelType w:val="hybridMultilevel"/>
    <w:tmpl w:val="6FBCF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B56C7B"/>
    <w:multiLevelType w:val="hybridMultilevel"/>
    <w:tmpl w:val="FAB0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41D7F"/>
    <w:multiLevelType w:val="hybridMultilevel"/>
    <w:tmpl w:val="B19AEFCE"/>
    <w:lvl w:ilvl="0" w:tplc="C172B56E">
      <w:start w:val="226"/>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4B7CBF"/>
    <w:multiLevelType w:val="hybridMultilevel"/>
    <w:tmpl w:val="F18C3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A424500"/>
    <w:multiLevelType w:val="hybridMultilevel"/>
    <w:tmpl w:val="BF76C4E6"/>
    <w:lvl w:ilvl="0" w:tplc="2FD687F4">
      <w:numFmt w:val="bullet"/>
      <w:pStyle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277AB0"/>
    <w:multiLevelType w:val="multilevel"/>
    <w:tmpl w:val="0A549622"/>
    <w:styleLink w:val="List1"/>
    <w:lvl w:ilvl="0">
      <w:start w:val="1"/>
      <w:numFmt w:val="decimal"/>
      <w:lvlText w:val="%1."/>
      <w:lvlJc w:val="left"/>
      <w:pPr>
        <w:tabs>
          <w:tab w:val="num" w:pos="450"/>
        </w:tabs>
        <w:ind w:left="450" w:hanging="450"/>
      </w:pPr>
      <w:rPr>
        <w:rFonts w:ascii="Arial" w:eastAsia="Arial" w:hAnsi="Arial" w:cs="Arial"/>
        <w:position w:val="0"/>
        <w:sz w:val="24"/>
        <w:szCs w:val="24"/>
      </w:rPr>
    </w:lvl>
    <w:lvl w:ilvl="1">
      <w:start w:val="1"/>
      <w:numFmt w:val="bullet"/>
      <w:lvlText w:val="o"/>
      <w:lvlJc w:val="left"/>
      <w:pPr>
        <w:tabs>
          <w:tab w:val="num" w:pos="1485"/>
        </w:tabs>
        <w:ind w:left="1485" w:hanging="360"/>
      </w:pPr>
      <w:rPr>
        <w:rFonts w:ascii="Arial" w:eastAsia="Arial" w:hAnsi="Arial" w:cs="Arial"/>
        <w:position w:val="0"/>
        <w:sz w:val="24"/>
        <w:szCs w:val="24"/>
      </w:rPr>
    </w:lvl>
    <w:lvl w:ilvl="2">
      <w:start w:val="1"/>
      <w:numFmt w:val="bullet"/>
      <w:lvlText w:val="▪"/>
      <w:lvlJc w:val="left"/>
      <w:pPr>
        <w:tabs>
          <w:tab w:val="num" w:pos="2205"/>
        </w:tabs>
        <w:ind w:left="2205" w:hanging="360"/>
      </w:pPr>
      <w:rPr>
        <w:rFonts w:ascii="Arial" w:eastAsia="Arial" w:hAnsi="Arial" w:cs="Arial"/>
        <w:position w:val="0"/>
        <w:sz w:val="24"/>
        <w:szCs w:val="24"/>
      </w:rPr>
    </w:lvl>
    <w:lvl w:ilvl="3">
      <w:start w:val="1"/>
      <w:numFmt w:val="bullet"/>
      <w:lvlText w:val="•"/>
      <w:lvlJc w:val="left"/>
      <w:pPr>
        <w:tabs>
          <w:tab w:val="num" w:pos="2925"/>
        </w:tabs>
        <w:ind w:left="2925" w:hanging="360"/>
      </w:pPr>
      <w:rPr>
        <w:rFonts w:ascii="Arial" w:eastAsia="Arial" w:hAnsi="Arial" w:cs="Arial"/>
        <w:position w:val="0"/>
        <w:sz w:val="24"/>
        <w:szCs w:val="24"/>
      </w:rPr>
    </w:lvl>
    <w:lvl w:ilvl="4">
      <w:start w:val="1"/>
      <w:numFmt w:val="bullet"/>
      <w:lvlText w:val="o"/>
      <w:lvlJc w:val="left"/>
      <w:pPr>
        <w:tabs>
          <w:tab w:val="num" w:pos="3645"/>
        </w:tabs>
        <w:ind w:left="3645" w:hanging="360"/>
      </w:pPr>
      <w:rPr>
        <w:rFonts w:ascii="Arial" w:eastAsia="Arial" w:hAnsi="Arial" w:cs="Arial"/>
        <w:position w:val="0"/>
        <w:sz w:val="24"/>
        <w:szCs w:val="24"/>
      </w:rPr>
    </w:lvl>
    <w:lvl w:ilvl="5">
      <w:start w:val="1"/>
      <w:numFmt w:val="bullet"/>
      <w:lvlText w:val="▪"/>
      <w:lvlJc w:val="left"/>
      <w:pPr>
        <w:tabs>
          <w:tab w:val="num" w:pos="4365"/>
        </w:tabs>
        <w:ind w:left="4365" w:hanging="360"/>
      </w:pPr>
      <w:rPr>
        <w:rFonts w:ascii="Arial" w:eastAsia="Arial" w:hAnsi="Arial" w:cs="Arial"/>
        <w:position w:val="0"/>
        <w:sz w:val="24"/>
        <w:szCs w:val="24"/>
      </w:rPr>
    </w:lvl>
    <w:lvl w:ilvl="6">
      <w:start w:val="1"/>
      <w:numFmt w:val="bullet"/>
      <w:lvlText w:val="•"/>
      <w:lvlJc w:val="left"/>
      <w:pPr>
        <w:tabs>
          <w:tab w:val="num" w:pos="5085"/>
        </w:tabs>
        <w:ind w:left="5085" w:hanging="360"/>
      </w:pPr>
      <w:rPr>
        <w:rFonts w:ascii="Arial" w:eastAsia="Arial" w:hAnsi="Arial" w:cs="Arial"/>
        <w:position w:val="0"/>
        <w:sz w:val="24"/>
        <w:szCs w:val="24"/>
      </w:rPr>
    </w:lvl>
    <w:lvl w:ilvl="7">
      <w:start w:val="1"/>
      <w:numFmt w:val="bullet"/>
      <w:lvlText w:val="o"/>
      <w:lvlJc w:val="left"/>
      <w:pPr>
        <w:tabs>
          <w:tab w:val="num" w:pos="5805"/>
        </w:tabs>
        <w:ind w:left="5805" w:hanging="360"/>
      </w:pPr>
      <w:rPr>
        <w:rFonts w:ascii="Arial" w:eastAsia="Arial" w:hAnsi="Arial" w:cs="Arial"/>
        <w:position w:val="0"/>
        <w:sz w:val="24"/>
        <w:szCs w:val="24"/>
      </w:rPr>
    </w:lvl>
    <w:lvl w:ilvl="8">
      <w:start w:val="1"/>
      <w:numFmt w:val="bullet"/>
      <w:lvlText w:val="▪"/>
      <w:lvlJc w:val="left"/>
      <w:pPr>
        <w:tabs>
          <w:tab w:val="num" w:pos="6525"/>
        </w:tabs>
        <w:ind w:left="6525" w:hanging="360"/>
      </w:pPr>
      <w:rPr>
        <w:rFonts w:ascii="Arial" w:eastAsia="Arial" w:hAnsi="Arial" w:cs="Arial"/>
        <w:position w:val="0"/>
        <w:sz w:val="24"/>
        <w:szCs w:val="24"/>
      </w:rPr>
    </w:lvl>
  </w:abstractNum>
  <w:abstractNum w:abstractNumId="8" w15:restartNumberingAfterBreak="0">
    <w:nsid w:val="1D5C0A38"/>
    <w:multiLevelType w:val="hybridMultilevel"/>
    <w:tmpl w:val="5DCA9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F216FA"/>
    <w:multiLevelType w:val="hybridMultilevel"/>
    <w:tmpl w:val="39FA9E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E5841DB"/>
    <w:multiLevelType w:val="hybridMultilevel"/>
    <w:tmpl w:val="50D0C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535304"/>
    <w:multiLevelType w:val="hybridMultilevel"/>
    <w:tmpl w:val="2F8C9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DD6652"/>
    <w:multiLevelType w:val="multilevel"/>
    <w:tmpl w:val="63F2D2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2665E0D"/>
    <w:multiLevelType w:val="hybridMultilevel"/>
    <w:tmpl w:val="B8ECC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FD0FB7"/>
    <w:multiLevelType w:val="multilevel"/>
    <w:tmpl w:val="14CE9290"/>
    <w:styleLink w:val="List0"/>
    <w:lvl w:ilvl="0">
      <w:numFmt w:val="bullet"/>
      <w:lvlText w:val="•"/>
      <w:lvlJc w:val="left"/>
      <w:pPr>
        <w:tabs>
          <w:tab w:val="num" w:pos="450"/>
        </w:tabs>
        <w:ind w:left="450" w:hanging="360"/>
      </w:pPr>
      <w:rPr>
        <w:rFonts w:ascii="Arial" w:eastAsia="Arial" w:hAnsi="Arial" w:cs="Arial"/>
        <w:position w:val="0"/>
        <w:sz w:val="22"/>
        <w:szCs w:val="22"/>
      </w:rPr>
    </w:lvl>
    <w:lvl w:ilvl="1">
      <w:start w:val="1"/>
      <w:numFmt w:val="bullet"/>
      <w:lvlText w:val="o"/>
      <w:lvlJc w:val="left"/>
      <w:pPr>
        <w:tabs>
          <w:tab w:val="num" w:pos="1485"/>
        </w:tabs>
        <w:ind w:left="1485" w:hanging="360"/>
      </w:pPr>
      <w:rPr>
        <w:rFonts w:ascii="Arial" w:eastAsia="Arial" w:hAnsi="Arial" w:cs="Arial"/>
        <w:position w:val="0"/>
        <w:sz w:val="24"/>
        <w:szCs w:val="24"/>
      </w:rPr>
    </w:lvl>
    <w:lvl w:ilvl="2">
      <w:start w:val="1"/>
      <w:numFmt w:val="bullet"/>
      <w:lvlText w:val="▪"/>
      <w:lvlJc w:val="left"/>
      <w:pPr>
        <w:tabs>
          <w:tab w:val="num" w:pos="2205"/>
        </w:tabs>
        <w:ind w:left="2205" w:hanging="360"/>
      </w:pPr>
      <w:rPr>
        <w:rFonts w:ascii="Arial" w:eastAsia="Arial" w:hAnsi="Arial" w:cs="Arial"/>
        <w:position w:val="0"/>
        <w:sz w:val="24"/>
        <w:szCs w:val="24"/>
      </w:rPr>
    </w:lvl>
    <w:lvl w:ilvl="3">
      <w:start w:val="1"/>
      <w:numFmt w:val="bullet"/>
      <w:lvlText w:val="•"/>
      <w:lvlJc w:val="left"/>
      <w:pPr>
        <w:tabs>
          <w:tab w:val="num" w:pos="2925"/>
        </w:tabs>
        <w:ind w:left="2925" w:hanging="360"/>
      </w:pPr>
      <w:rPr>
        <w:rFonts w:ascii="Arial" w:eastAsia="Arial" w:hAnsi="Arial" w:cs="Arial"/>
        <w:position w:val="0"/>
        <w:sz w:val="24"/>
        <w:szCs w:val="24"/>
      </w:rPr>
    </w:lvl>
    <w:lvl w:ilvl="4">
      <w:start w:val="1"/>
      <w:numFmt w:val="bullet"/>
      <w:lvlText w:val="o"/>
      <w:lvlJc w:val="left"/>
      <w:pPr>
        <w:tabs>
          <w:tab w:val="num" w:pos="3645"/>
        </w:tabs>
        <w:ind w:left="3645" w:hanging="360"/>
      </w:pPr>
      <w:rPr>
        <w:rFonts w:ascii="Arial" w:eastAsia="Arial" w:hAnsi="Arial" w:cs="Arial"/>
        <w:position w:val="0"/>
        <w:sz w:val="24"/>
        <w:szCs w:val="24"/>
      </w:rPr>
    </w:lvl>
    <w:lvl w:ilvl="5">
      <w:start w:val="1"/>
      <w:numFmt w:val="bullet"/>
      <w:lvlText w:val="▪"/>
      <w:lvlJc w:val="left"/>
      <w:pPr>
        <w:tabs>
          <w:tab w:val="num" w:pos="4365"/>
        </w:tabs>
        <w:ind w:left="4365" w:hanging="360"/>
      </w:pPr>
      <w:rPr>
        <w:rFonts w:ascii="Arial" w:eastAsia="Arial" w:hAnsi="Arial" w:cs="Arial"/>
        <w:position w:val="0"/>
        <w:sz w:val="24"/>
        <w:szCs w:val="24"/>
      </w:rPr>
    </w:lvl>
    <w:lvl w:ilvl="6">
      <w:start w:val="1"/>
      <w:numFmt w:val="bullet"/>
      <w:lvlText w:val="•"/>
      <w:lvlJc w:val="left"/>
      <w:pPr>
        <w:tabs>
          <w:tab w:val="num" w:pos="5085"/>
        </w:tabs>
        <w:ind w:left="5085" w:hanging="360"/>
      </w:pPr>
      <w:rPr>
        <w:rFonts w:ascii="Arial" w:eastAsia="Arial" w:hAnsi="Arial" w:cs="Arial"/>
        <w:position w:val="0"/>
        <w:sz w:val="24"/>
        <w:szCs w:val="24"/>
      </w:rPr>
    </w:lvl>
    <w:lvl w:ilvl="7">
      <w:start w:val="1"/>
      <w:numFmt w:val="bullet"/>
      <w:lvlText w:val="o"/>
      <w:lvlJc w:val="left"/>
      <w:pPr>
        <w:tabs>
          <w:tab w:val="num" w:pos="5805"/>
        </w:tabs>
        <w:ind w:left="5805" w:hanging="360"/>
      </w:pPr>
      <w:rPr>
        <w:rFonts w:ascii="Arial" w:eastAsia="Arial" w:hAnsi="Arial" w:cs="Arial"/>
        <w:position w:val="0"/>
        <w:sz w:val="24"/>
        <w:szCs w:val="24"/>
      </w:rPr>
    </w:lvl>
    <w:lvl w:ilvl="8">
      <w:start w:val="1"/>
      <w:numFmt w:val="bullet"/>
      <w:lvlText w:val="▪"/>
      <w:lvlJc w:val="left"/>
      <w:pPr>
        <w:tabs>
          <w:tab w:val="num" w:pos="6525"/>
        </w:tabs>
        <w:ind w:left="6525" w:hanging="360"/>
      </w:pPr>
      <w:rPr>
        <w:rFonts w:ascii="Arial" w:eastAsia="Arial" w:hAnsi="Arial" w:cs="Arial"/>
        <w:position w:val="0"/>
        <w:sz w:val="24"/>
        <w:szCs w:val="24"/>
      </w:rPr>
    </w:lvl>
  </w:abstractNum>
  <w:abstractNum w:abstractNumId="15" w15:restartNumberingAfterBreak="0">
    <w:nsid w:val="24E05AA4"/>
    <w:multiLevelType w:val="hybridMultilevel"/>
    <w:tmpl w:val="0F661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941EF4"/>
    <w:multiLevelType w:val="hybridMultilevel"/>
    <w:tmpl w:val="653E7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8D93FF8"/>
    <w:multiLevelType w:val="hybridMultilevel"/>
    <w:tmpl w:val="9AB460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38D6CED"/>
    <w:multiLevelType w:val="hybridMultilevel"/>
    <w:tmpl w:val="D382E262"/>
    <w:lvl w:ilvl="0" w:tplc="5FBE7FE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49C73D7"/>
    <w:multiLevelType w:val="hybridMultilevel"/>
    <w:tmpl w:val="97E0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F75D02"/>
    <w:multiLevelType w:val="hybridMultilevel"/>
    <w:tmpl w:val="B366CDE8"/>
    <w:lvl w:ilvl="0" w:tplc="14461EC2">
      <w:start w:val="1"/>
      <w:numFmt w:val="lowerLetter"/>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66324E"/>
    <w:multiLevelType w:val="hybridMultilevel"/>
    <w:tmpl w:val="1B561BD0"/>
    <w:lvl w:ilvl="0" w:tplc="7EE44CFA">
      <w:start w:val="1"/>
      <w:numFmt w:val="decimal"/>
      <w:lvlText w:val="%1."/>
      <w:lvlJc w:val="left"/>
      <w:pPr>
        <w:ind w:left="930" w:hanging="57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2" w15:restartNumberingAfterBreak="0">
    <w:nsid w:val="3D8019AB"/>
    <w:multiLevelType w:val="hybridMultilevel"/>
    <w:tmpl w:val="1508364C"/>
    <w:lvl w:ilvl="0" w:tplc="85B01A8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46C524EE"/>
    <w:multiLevelType w:val="hybridMultilevel"/>
    <w:tmpl w:val="0D2CB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5241831"/>
    <w:multiLevelType w:val="hybridMultilevel"/>
    <w:tmpl w:val="8912FC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8D770F9"/>
    <w:multiLevelType w:val="hybridMultilevel"/>
    <w:tmpl w:val="7E949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E72DEE"/>
    <w:multiLevelType w:val="hybridMultilevel"/>
    <w:tmpl w:val="9020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CD4A5B"/>
    <w:multiLevelType w:val="hybridMultilevel"/>
    <w:tmpl w:val="AF422C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CCE78CB"/>
    <w:multiLevelType w:val="hybridMultilevel"/>
    <w:tmpl w:val="9918C9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2D3685B"/>
    <w:multiLevelType w:val="hybridMultilevel"/>
    <w:tmpl w:val="EA7C2CCC"/>
    <w:lvl w:ilvl="0" w:tplc="F10AA22A">
      <w:start w:val="1"/>
      <w:numFmt w:val="bullet"/>
      <w:lvlText w:val=""/>
      <w:lvlJc w:val="left"/>
      <w:pPr>
        <w:ind w:left="2912" w:hanging="360"/>
      </w:pPr>
      <w:rPr>
        <w:rFonts w:ascii="Symbol" w:hAnsi="Symbol" w:hint="default"/>
        <w:color w:val="24406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D84312"/>
    <w:multiLevelType w:val="multilevel"/>
    <w:tmpl w:val="A2B2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C67AF9"/>
    <w:multiLevelType w:val="hybridMultilevel"/>
    <w:tmpl w:val="07B040F0"/>
    <w:lvl w:ilvl="0" w:tplc="4009000B">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num w:numId="1" w16cid:durableId="111018495">
    <w:abstractNumId w:val="17"/>
  </w:num>
  <w:num w:numId="2" w16cid:durableId="818888991">
    <w:abstractNumId w:val="28"/>
  </w:num>
  <w:num w:numId="3" w16cid:durableId="2070956444">
    <w:abstractNumId w:val="5"/>
  </w:num>
  <w:num w:numId="4" w16cid:durableId="35198361">
    <w:abstractNumId w:val="18"/>
  </w:num>
  <w:num w:numId="5" w16cid:durableId="1251231952">
    <w:abstractNumId w:val="29"/>
  </w:num>
  <w:num w:numId="6" w16cid:durableId="5286424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5756227">
    <w:abstractNumId w:val="2"/>
  </w:num>
  <w:num w:numId="8" w16cid:durableId="911888000">
    <w:abstractNumId w:val="18"/>
  </w:num>
  <w:num w:numId="9" w16cid:durableId="1601256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3914756">
    <w:abstractNumId w:val="21"/>
  </w:num>
  <w:num w:numId="11" w16cid:durableId="1285454996">
    <w:abstractNumId w:val="31"/>
  </w:num>
  <w:num w:numId="12" w16cid:durableId="1966085413">
    <w:abstractNumId w:val="16"/>
  </w:num>
  <w:num w:numId="13" w16cid:durableId="1034039437">
    <w:abstractNumId w:val="3"/>
  </w:num>
  <w:num w:numId="14" w16cid:durableId="1754355670">
    <w:abstractNumId w:val="6"/>
  </w:num>
  <w:num w:numId="15" w16cid:durableId="632833403">
    <w:abstractNumId w:val="23"/>
  </w:num>
  <w:num w:numId="16" w16cid:durableId="863439527">
    <w:abstractNumId w:val="14"/>
  </w:num>
  <w:num w:numId="17" w16cid:durableId="563955528">
    <w:abstractNumId w:val="7"/>
  </w:num>
  <w:num w:numId="18" w16cid:durableId="15587109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1773722">
    <w:abstractNumId w:val="4"/>
  </w:num>
  <w:num w:numId="20" w16cid:durableId="1551959779">
    <w:abstractNumId w:val="0"/>
  </w:num>
  <w:num w:numId="21" w16cid:durableId="670644218">
    <w:abstractNumId w:val="12"/>
  </w:num>
  <w:num w:numId="22" w16cid:durableId="343828546">
    <w:abstractNumId w:val="9"/>
  </w:num>
  <w:num w:numId="23" w16cid:durableId="2075739008">
    <w:abstractNumId w:val="22"/>
  </w:num>
  <w:num w:numId="24" w16cid:durableId="1183937469">
    <w:abstractNumId w:val="20"/>
  </w:num>
  <w:num w:numId="25" w16cid:durableId="189536275">
    <w:abstractNumId w:val="27"/>
  </w:num>
  <w:num w:numId="26" w16cid:durableId="1422722621">
    <w:abstractNumId w:val="8"/>
  </w:num>
  <w:num w:numId="27" w16cid:durableId="720592876">
    <w:abstractNumId w:val="30"/>
  </w:num>
  <w:num w:numId="28" w16cid:durableId="1664432064">
    <w:abstractNumId w:val="10"/>
  </w:num>
  <w:num w:numId="29" w16cid:durableId="1694724016">
    <w:abstractNumId w:val="19"/>
  </w:num>
  <w:num w:numId="30" w16cid:durableId="1877501899">
    <w:abstractNumId w:val="26"/>
  </w:num>
  <w:num w:numId="31" w16cid:durableId="2040232774">
    <w:abstractNumId w:val="15"/>
  </w:num>
  <w:num w:numId="32" w16cid:durableId="1812752462">
    <w:abstractNumId w:val="1"/>
  </w:num>
  <w:num w:numId="33" w16cid:durableId="309677320">
    <w:abstractNumId w:val="13"/>
  </w:num>
  <w:num w:numId="34" w16cid:durableId="306590521">
    <w:abstractNumId w:val="11"/>
  </w:num>
  <w:num w:numId="35" w16cid:durableId="10849131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AC"/>
    <w:rsid w:val="0001013A"/>
    <w:rsid w:val="000135C5"/>
    <w:rsid w:val="00014124"/>
    <w:rsid w:val="00017F8A"/>
    <w:rsid w:val="00037B2C"/>
    <w:rsid w:val="00040764"/>
    <w:rsid w:val="00045E2F"/>
    <w:rsid w:val="000460FB"/>
    <w:rsid w:val="0005006B"/>
    <w:rsid w:val="00051871"/>
    <w:rsid w:val="0005441C"/>
    <w:rsid w:val="00054C56"/>
    <w:rsid w:val="000555EF"/>
    <w:rsid w:val="00057EEC"/>
    <w:rsid w:val="00060B83"/>
    <w:rsid w:val="00066C31"/>
    <w:rsid w:val="0007096E"/>
    <w:rsid w:val="00076276"/>
    <w:rsid w:val="000833E4"/>
    <w:rsid w:val="00092C82"/>
    <w:rsid w:val="0009361E"/>
    <w:rsid w:val="000A0648"/>
    <w:rsid w:val="000A0E38"/>
    <w:rsid w:val="000A204A"/>
    <w:rsid w:val="000A4516"/>
    <w:rsid w:val="000A5F22"/>
    <w:rsid w:val="000A5F28"/>
    <w:rsid w:val="000A6D6B"/>
    <w:rsid w:val="000B0BD0"/>
    <w:rsid w:val="000B0C82"/>
    <w:rsid w:val="000B3FF2"/>
    <w:rsid w:val="000B4985"/>
    <w:rsid w:val="000B5478"/>
    <w:rsid w:val="000C1779"/>
    <w:rsid w:val="000C17BD"/>
    <w:rsid w:val="000C1BD4"/>
    <w:rsid w:val="000C27C8"/>
    <w:rsid w:val="000C5818"/>
    <w:rsid w:val="000D04E8"/>
    <w:rsid w:val="000D0C2F"/>
    <w:rsid w:val="000D7581"/>
    <w:rsid w:val="000E09B3"/>
    <w:rsid w:val="000E0A0F"/>
    <w:rsid w:val="000E2122"/>
    <w:rsid w:val="000E4098"/>
    <w:rsid w:val="000E59EC"/>
    <w:rsid w:val="000E6916"/>
    <w:rsid w:val="000F1125"/>
    <w:rsid w:val="000F155A"/>
    <w:rsid w:val="000F23E1"/>
    <w:rsid w:val="0010281C"/>
    <w:rsid w:val="00111552"/>
    <w:rsid w:val="001127A5"/>
    <w:rsid w:val="001257A1"/>
    <w:rsid w:val="00125A29"/>
    <w:rsid w:val="00127577"/>
    <w:rsid w:val="00127927"/>
    <w:rsid w:val="001303D6"/>
    <w:rsid w:val="00133194"/>
    <w:rsid w:val="00133E29"/>
    <w:rsid w:val="00140D09"/>
    <w:rsid w:val="00146C6E"/>
    <w:rsid w:val="00150C2B"/>
    <w:rsid w:val="001517DE"/>
    <w:rsid w:val="00154CF2"/>
    <w:rsid w:val="00156598"/>
    <w:rsid w:val="00156F26"/>
    <w:rsid w:val="00161506"/>
    <w:rsid w:val="001618FD"/>
    <w:rsid w:val="001636A6"/>
    <w:rsid w:val="00164660"/>
    <w:rsid w:val="00164704"/>
    <w:rsid w:val="00165D2C"/>
    <w:rsid w:val="00172D0D"/>
    <w:rsid w:val="00173260"/>
    <w:rsid w:val="00175D3C"/>
    <w:rsid w:val="00181B5E"/>
    <w:rsid w:val="00182EC9"/>
    <w:rsid w:val="001867C7"/>
    <w:rsid w:val="0019139C"/>
    <w:rsid w:val="0019423D"/>
    <w:rsid w:val="001A45FD"/>
    <w:rsid w:val="001C46C9"/>
    <w:rsid w:val="001D0551"/>
    <w:rsid w:val="001E3C0D"/>
    <w:rsid w:val="001F1919"/>
    <w:rsid w:val="0020236F"/>
    <w:rsid w:val="002024B3"/>
    <w:rsid w:val="002040F6"/>
    <w:rsid w:val="002047C2"/>
    <w:rsid w:val="00205FCB"/>
    <w:rsid w:val="00232449"/>
    <w:rsid w:val="00232E34"/>
    <w:rsid w:val="00235183"/>
    <w:rsid w:val="00245373"/>
    <w:rsid w:val="0025234E"/>
    <w:rsid w:val="00253792"/>
    <w:rsid w:val="0025552D"/>
    <w:rsid w:val="00256A39"/>
    <w:rsid w:val="00257B99"/>
    <w:rsid w:val="00261A45"/>
    <w:rsid w:val="00263FE9"/>
    <w:rsid w:val="00264C73"/>
    <w:rsid w:val="00266C06"/>
    <w:rsid w:val="002756D1"/>
    <w:rsid w:val="00282965"/>
    <w:rsid w:val="002838BD"/>
    <w:rsid w:val="00283A5C"/>
    <w:rsid w:val="00287320"/>
    <w:rsid w:val="0028751C"/>
    <w:rsid w:val="00287A18"/>
    <w:rsid w:val="00287F86"/>
    <w:rsid w:val="00290C92"/>
    <w:rsid w:val="00292F81"/>
    <w:rsid w:val="002A244A"/>
    <w:rsid w:val="002A5390"/>
    <w:rsid w:val="002B079B"/>
    <w:rsid w:val="002B2FFF"/>
    <w:rsid w:val="002B3D55"/>
    <w:rsid w:val="002B5220"/>
    <w:rsid w:val="002B5A35"/>
    <w:rsid w:val="002B5A39"/>
    <w:rsid w:val="002C2A55"/>
    <w:rsid w:val="002C3C97"/>
    <w:rsid w:val="002D433F"/>
    <w:rsid w:val="002E0503"/>
    <w:rsid w:val="002E5F14"/>
    <w:rsid w:val="002E63DD"/>
    <w:rsid w:val="002E6528"/>
    <w:rsid w:val="002E797F"/>
    <w:rsid w:val="002F0A8C"/>
    <w:rsid w:val="002F0AAC"/>
    <w:rsid w:val="002F4A2B"/>
    <w:rsid w:val="00300B88"/>
    <w:rsid w:val="00307E09"/>
    <w:rsid w:val="0031060E"/>
    <w:rsid w:val="00311F9A"/>
    <w:rsid w:val="00316C3B"/>
    <w:rsid w:val="00317690"/>
    <w:rsid w:val="00317994"/>
    <w:rsid w:val="00317F3E"/>
    <w:rsid w:val="00321100"/>
    <w:rsid w:val="00321282"/>
    <w:rsid w:val="00326449"/>
    <w:rsid w:val="00326EF5"/>
    <w:rsid w:val="00333807"/>
    <w:rsid w:val="00337E9F"/>
    <w:rsid w:val="00343F98"/>
    <w:rsid w:val="00353A3A"/>
    <w:rsid w:val="00356A88"/>
    <w:rsid w:val="0035771C"/>
    <w:rsid w:val="00363C0B"/>
    <w:rsid w:val="00365202"/>
    <w:rsid w:val="003663D0"/>
    <w:rsid w:val="00371251"/>
    <w:rsid w:val="00372886"/>
    <w:rsid w:val="003749E3"/>
    <w:rsid w:val="00375A35"/>
    <w:rsid w:val="003937AD"/>
    <w:rsid w:val="0039722C"/>
    <w:rsid w:val="003979FE"/>
    <w:rsid w:val="003A34ED"/>
    <w:rsid w:val="003A5FBB"/>
    <w:rsid w:val="003B26C4"/>
    <w:rsid w:val="003B455B"/>
    <w:rsid w:val="003B4D2F"/>
    <w:rsid w:val="003C1F3E"/>
    <w:rsid w:val="003C4D41"/>
    <w:rsid w:val="003C57FF"/>
    <w:rsid w:val="003C7A51"/>
    <w:rsid w:val="003D2094"/>
    <w:rsid w:val="003D30C5"/>
    <w:rsid w:val="003D51C2"/>
    <w:rsid w:val="003D773F"/>
    <w:rsid w:val="003E2C77"/>
    <w:rsid w:val="003E61F9"/>
    <w:rsid w:val="003F081D"/>
    <w:rsid w:val="003F0B41"/>
    <w:rsid w:val="00400D2A"/>
    <w:rsid w:val="00404EA2"/>
    <w:rsid w:val="00407396"/>
    <w:rsid w:val="004100A7"/>
    <w:rsid w:val="004127A1"/>
    <w:rsid w:val="00421E5E"/>
    <w:rsid w:val="00426359"/>
    <w:rsid w:val="004306C2"/>
    <w:rsid w:val="00430D22"/>
    <w:rsid w:val="00432299"/>
    <w:rsid w:val="0043327D"/>
    <w:rsid w:val="00437290"/>
    <w:rsid w:val="00440086"/>
    <w:rsid w:val="00447C1B"/>
    <w:rsid w:val="004508C8"/>
    <w:rsid w:val="004606FF"/>
    <w:rsid w:val="00466C61"/>
    <w:rsid w:val="004729BA"/>
    <w:rsid w:val="0047667D"/>
    <w:rsid w:val="004769FA"/>
    <w:rsid w:val="004772DD"/>
    <w:rsid w:val="00496042"/>
    <w:rsid w:val="00496943"/>
    <w:rsid w:val="004A05FD"/>
    <w:rsid w:val="004A7826"/>
    <w:rsid w:val="004B098D"/>
    <w:rsid w:val="004B193B"/>
    <w:rsid w:val="004B2C97"/>
    <w:rsid w:val="004B3BA4"/>
    <w:rsid w:val="004C4445"/>
    <w:rsid w:val="004C6E76"/>
    <w:rsid w:val="004C76F2"/>
    <w:rsid w:val="004C7E74"/>
    <w:rsid w:val="004D5A2A"/>
    <w:rsid w:val="004E0BAC"/>
    <w:rsid w:val="004E14B9"/>
    <w:rsid w:val="004E4E08"/>
    <w:rsid w:val="004E64B8"/>
    <w:rsid w:val="004F0DC8"/>
    <w:rsid w:val="004F4C21"/>
    <w:rsid w:val="004F6FDC"/>
    <w:rsid w:val="00500DE7"/>
    <w:rsid w:val="00504D92"/>
    <w:rsid w:val="00505C18"/>
    <w:rsid w:val="005118F6"/>
    <w:rsid w:val="00511EDE"/>
    <w:rsid w:val="00521FC2"/>
    <w:rsid w:val="005221A1"/>
    <w:rsid w:val="00523511"/>
    <w:rsid w:val="00532B4D"/>
    <w:rsid w:val="0053420B"/>
    <w:rsid w:val="00535AB4"/>
    <w:rsid w:val="00536031"/>
    <w:rsid w:val="00536EC6"/>
    <w:rsid w:val="00537238"/>
    <w:rsid w:val="0054150A"/>
    <w:rsid w:val="005465D7"/>
    <w:rsid w:val="00550671"/>
    <w:rsid w:val="00555AF1"/>
    <w:rsid w:val="00565CDA"/>
    <w:rsid w:val="00590058"/>
    <w:rsid w:val="00590978"/>
    <w:rsid w:val="00594AA1"/>
    <w:rsid w:val="00596670"/>
    <w:rsid w:val="00597B7F"/>
    <w:rsid w:val="005A2BA6"/>
    <w:rsid w:val="005A58C2"/>
    <w:rsid w:val="005C0A4A"/>
    <w:rsid w:val="005C7995"/>
    <w:rsid w:val="005D2142"/>
    <w:rsid w:val="005D631A"/>
    <w:rsid w:val="005D66DF"/>
    <w:rsid w:val="005E0C4E"/>
    <w:rsid w:val="005F09C8"/>
    <w:rsid w:val="005F1364"/>
    <w:rsid w:val="005F24DD"/>
    <w:rsid w:val="006016F5"/>
    <w:rsid w:val="00604886"/>
    <w:rsid w:val="00604B71"/>
    <w:rsid w:val="00610CE4"/>
    <w:rsid w:val="0061242E"/>
    <w:rsid w:val="006179B8"/>
    <w:rsid w:val="00623B94"/>
    <w:rsid w:val="00624198"/>
    <w:rsid w:val="00625CF6"/>
    <w:rsid w:val="006300B4"/>
    <w:rsid w:val="00631E66"/>
    <w:rsid w:val="00632645"/>
    <w:rsid w:val="00643944"/>
    <w:rsid w:val="0064495F"/>
    <w:rsid w:val="0065377C"/>
    <w:rsid w:val="006553EB"/>
    <w:rsid w:val="0065763E"/>
    <w:rsid w:val="00664F0B"/>
    <w:rsid w:val="00667465"/>
    <w:rsid w:val="00673ED4"/>
    <w:rsid w:val="00677544"/>
    <w:rsid w:val="00680650"/>
    <w:rsid w:val="00680DFE"/>
    <w:rsid w:val="006843B7"/>
    <w:rsid w:val="00686A3D"/>
    <w:rsid w:val="006875B3"/>
    <w:rsid w:val="00697D68"/>
    <w:rsid w:val="006B2FFC"/>
    <w:rsid w:val="006B7D7D"/>
    <w:rsid w:val="006C495B"/>
    <w:rsid w:val="006D1BDF"/>
    <w:rsid w:val="006D24FA"/>
    <w:rsid w:val="006D4B42"/>
    <w:rsid w:val="006D4F31"/>
    <w:rsid w:val="006D79FC"/>
    <w:rsid w:val="006D7C76"/>
    <w:rsid w:val="006E2178"/>
    <w:rsid w:val="006E21AE"/>
    <w:rsid w:val="006E7134"/>
    <w:rsid w:val="006F03EC"/>
    <w:rsid w:val="006F1E58"/>
    <w:rsid w:val="006F687F"/>
    <w:rsid w:val="006F6E66"/>
    <w:rsid w:val="00711038"/>
    <w:rsid w:val="00711E0D"/>
    <w:rsid w:val="00713562"/>
    <w:rsid w:val="007139B3"/>
    <w:rsid w:val="00714A42"/>
    <w:rsid w:val="0071643F"/>
    <w:rsid w:val="007206E0"/>
    <w:rsid w:val="00726E30"/>
    <w:rsid w:val="00727EE3"/>
    <w:rsid w:val="00730B2D"/>
    <w:rsid w:val="00733EC2"/>
    <w:rsid w:val="0074007B"/>
    <w:rsid w:val="007410C2"/>
    <w:rsid w:val="007441D6"/>
    <w:rsid w:val="00752880"/>
    <w:rsid w:val="00755BEA"/>
    <w:rsid w:val="00757998"/>
    <w:rsid w:val="007604BB"/>
    <w:rsid w:val="007669A5"/>
    <w:rsid w:val="00766B5E"/>
    <w:rsid w:val="00770F69"/>
    <w:rsid w:val="00771451"/>
    <w:rsid w:val="00777183"/>
    <w:rsid w:val="00782990"/>
    <w:rsid w:val="00786C15"/>
    <w:rsid w:val="00791E00"/>
    <w:rsid w:val="00793C04"/>
    <w:rsid w:val="00796090"/>
    <w:rsid w:val="007979A4"/>
    <w:rsid w:val="007A1B8B"/>
    <w:rsid w:val="007B021C"/>
    <w:rsid w:val="007B250A"/>
    <w:rsid w:val="007B74B8"/>
    <w:rsid w:val="007C59FC"/>
    <w:rsid w:val="007D0128"/>
    <w:rsid w:val="007D2146"/>
    <w:rsid w:val="007D7309"/>
    <w:rsid w:val="007D7682"/>
    <w:rsid w:val="007E1F29"/>
    <w:rsid w:val="007E3F97"/>
    <w:rsid w:val="007E7A78"/>
    <w:rsid w:val="007F0FAE"/>
    <w:rsid w:val="0080185C"/>
    <w:rsid w:val="008019CE"/>
    <w:rsid w:val="0080651D"/>
    <w:rsid w:val="00806585"/>
    <w:rsid w:val="00821524"/>
    <w:rsid w:val="00823437"/>
    <w:rsid w:val="00831921"/>
    <w:rsid w:val="00835A8A"/>
    <w:rsid w:val="00835A98"/>
    <w:rsid w:val="0084026E"/>
    <w:rsid w:val="00841F62"/>
    <w:rsid w:val="00846D26"/>
    <w:rsid w:val="008472A9"/>
    <w:rsid w:val="00855EC9"/>
    <w:rsid w:val="00857967"/>
    <w:rsid w:val="00860968"/>
    <w:rsid w:val="00861287"/>
    <w:rsid w:val="008628BB"/>
    <w:rsid w:val="00871FA9"/>
    <w:rsid w:val="0087206A"/>
    <w:rsid w:val="0087532F"/>
    <w:rsid w:val="00877572"/>
    <w:rsid w:val="0087758A"/>
    <w:rsid w:val="00881180"/>
    <w:rsid w:val="00882755"/>
    <w:rsid w:val="00884143"/>
    <w:rsid w:val="00885153"/>
    <w:rsid w:val="00886734"/>
    <w:rsid w:val="00886C48"/>
    <w:rsid w:val="0089597E"/>
    <w:rsid w:val="008966D0"/>
    <w:rsid w:val="0089703B"/>
    <w:rsid w:val="00897D0F"/>
    <w:rsid w:val="008A212D"/>
    <w:rsid w:val="008A63AB"/>
    <w:rsid w:val="008B074E"/>
    <w:rsid w:val="008B3D30"/>
    <w:rsid w:val="008B42EB"/>
    <w:rsid w:val="008D1886"/>
    <w:rsid w:val="008D1CC7"/>
    <w:rsid w:val="008E4383"/>
    <w:rsid w:val="008E6D64"/>
    <w:rsid w:val="008F16D4"/>
    <w:rsid w:val="008F2B0E"/>
    <w:rsid w:val="008F33DD"/>
    <w:rsid w:val="008F7044"/>
    <w:rsid w:val="00903422"/>
    <w:rsid w:val="009107B2"/>
    <w:rsid w:val="00912FAC"/>
    <w:rsid w:val="00916143"/>
    <w:rsid w:val="00920592"/>
    <w:rsid w:val="0092131E"/>
    <w:rsid w:val="00927C89"/>
    <w:rsid w:val="009305A1"/>
    <w:rsid w:val="00936219"/>
    <w:rsid w:val="0094685E"/>
    <w:rsid w:val="00947A9E"/>
    <w:rsid w:val="00950BD5"/>
    <w:rsid w:val="00951233"/>
    <w:rsid w:val="009513FF"/>
    <w:rsid w:val="00956673"/>
    <w:rsid w:val="00960878"/>
    <w:rsid w:val="00962B0C"/>
    <w:rsid w:val="00962CC8"/>
    <w:rsid w:val="00987926"/>
    <w:rsid w:val="00991BA3"/>
    <w:rsid w:val="00997F83"/>
    <w:rsid w:val="009A5241"/>
    <w:rsid w:val="009A5618"/>
    <w:rsid w:val="009B0415"/>
    <w:rsid w:val="009B1478"/>
    <w:rsid w:val="009B21D2"/>
    <w:rsid w:val="009B21F4"/>
    <w:rsid w:val="009B6D2B"/>
    <w:rsid w:val="009C1E91"/>
    <w:rsid w:val="009C2B06"/>
    <w:rsid w:val="009C32E2"/>
    <w:rsid w:val="009C5156"/>
    <w:rsid w:val="009C6743"/>
    <w:rsid w:val="009D6D54"/>
    <w:rsid w:val="009D7C0B"/>
    <w:rsid w:val="009E2D13"/>
    <w:rsid w:val="009F0F24"/>
    <w:rsid w:val="00A0693D"/>
    <w:rsid w:val="00A12DC3"/>
    <w:rsid w:val="00A133EE"/>
    <w:rsid w:val="00A13C37"/>
    <w:rsid w:val="00A14525"/>
    <w:rsid w:val="00A21837"/>
    <w:rsid w:val="00A222AD"/>
    <w:rsid w:val="00A24D29"/>
    <w:rsid w:val="00A33152"/>
    <w:rsid w:val="00A34DAF"/>
    <w:rsid w:val="00A36E43"/>
    <w:rsid w:val="00A426D9"/>
    <w:rsid w:val="00A43FCF"/>
    <w:rsid w:val="00A50F95"/>
    <w:rsid w:val="00A512A2"/>
    <w:rsid w:val="00A5498F"/>
    <w:rsid w:val="00A556F3"/>
    <w:rsid w:val="00A56A23"/>
    <w:rsid w:val="00A66390"/>
    <w:rsid w:val="00A72B7B"/>
    <w:rsid w:val="00A72E5E"/>
    <w:rsid w:val="00A732DE"/>
    <w:rsid w:val="00A85DF8"/>
    <w:rsid w:val="00A90254"/>
    <w:rsid w:val="00A96464"/>
    <w:rsid w:val="00AA3217"/>
    <w:rsid w:val="00AA5064"/>
    <w:rsid w:val="00AA5C21"/>
    <w:rsid w:val="00AA63B3"/>
    <w:rsid w:val="00AB2B9A"/>
    <w:rsid w:val="00AB67A2"/>
    <w:rsid w:val="00AC09AC"/>
    <w:rsid w:val="00AC3A6A"/>
    <w:rsid w:val="00AC7677"/>
    <w:rsid w:val="00AC7F5F"/>
    <w:rsid w:val="00AD26C4"/>
    <w:rsid w:val="00AD3380"/>
    <w:rsid w:val="00AD7D54"/>
    <w:rsid w:val="00AF2B08"/>
    <w:rsid w:val="00B00114"/>
    <w:rsid w:val="00B027A2"/>
    <w:rsid w:val="00B05660"/>
    <w:rsid w:val="00B07B66"/>
    <w:rsid w:val="00B11E78"/>
    <w:rsid w:val="00B12112"/>
    <w:rsid w:val="00B20139"/>
    <w:rsid w:val="00B2383A"/>
    <w:rsid w:val="00B24C3A"/>
    <w:rsid w:val="00B30227"/>
    <w:rsid w:val="00B321CF"/>
    <w:rsid w:val="00B36044"/>
    <w:rsid w:val="00B372A4"/>
    <w:rsid w:val="00B42354"/>
    <w:rsid w:val="00B44A09"/>
    <w:rsid w:val="00B456FA"/>
    <w:rsid w:val="00B51D07"/>
    <w:rsid w:val="00B554E7"/>
    <w:rsid w:val="00B56D2A"/>
    <w:rsid w:val="00B62BA5"/>
    <w:rsid w:val="00B64040"/>
    <w:rsid w:val="00B6570A"/>
    <w:rsid w:val="00B6768B"/>
    <w:rsid w:val="00B70169"/>
    <w:rsid w:val="00B73DA6"/>
    <w:rsid w:val="00B77113"/>
    <w:rsid w:val="00B81848"/>
    <w:rsid w:val="00B82613"/>
    <w:rsid w:val="00B862EB"/>
    <w:rsid w:val="00B906C9"/>
    <w:rsid w:val="00B928C0"/>
    <w:rsid w:val="00B93B1B"/>
    <w:rsid w:val="00BA1F6E"/>
    <w:rsid w:val="00BA2F65"/>
    <w:rsid w:val="00BA6396"/>
    <w:rsid w:val="00BA6B64"/>
    <w:rsid w:val="00BA6D69"/>
    <w:rsid w:val="00BB5734"/>
    <w:rsid w:val="00BC1119"/>
    <w:rsid w:val="00BC1B53"/>
    <w:rsid w:val="00BC3991"/>
    <w:rsid w:val="00BC55BF"/>
    <w:rsid w:val="00BD01A5"/>
    <w:rsid w:val="00BD792B"/>
    <w:rsid w:val="00BE7ED9"/>
    <w:rsid w:val="00BF1FD3"/>
    <w:rsid w:val="00BF2D4F"/>
    <w:rsid w:val="00BF341E"/>
    <w:rsid w:val="00BF5C66"/>
    <w:rsid w:val="00C04812"/>
    <w:rsid w:val="00C058D3"/>
    <w:rsid w:val="00C104D0"/>
    <w:rsid w:val="00C166ED"/>
    <w:rsid w:val="00C23D23"/>
    <w:rsid w:val="00C33028"/>
    <w:rsid w:val="00C44EB5"/>
    <w:rsid w:val="00C46C36"/>
    <w:rsid w:val="00C50BAA"/>
    <w:rsid w:val="00C55E46"/>
    <w:rsid w:val="00C61516"/>
    <w:rsid w:val="00C62CC4"/>
    <w:rsid w:val="00C66192"/>
    <w:rsid w:val="00C67284"/>
    <w:rsid w:val="00C67FE6"/>
    <w:rsid w:val="00C701E2"/>
    <w:rsid w:val="00C72374"/>
    <w:rsid w:val="00C75BB1"/>
    <w:rsid w:val="00C81E16"/>
    <w:rsid w:val="00C83689"/>
    <w:rsid w:val="00C84948"/>
    <w:rsid w:val="00C94BD9"/>
    <w:rsid w:val="00C954C4"/>
    <w:rsid w:val="00C96F12"/>
    <w:rsid w:val="00CA07B1"/>
    <w:rsid w:val="00CA4FA5"/>
    <w:rsid w:val="00CA7E0C"/>
    <w:rsid w:val="00CB00B1"/>
    <w:rsid w:val="00CB089F"/>
    <w:rsid w:val="00CB0B36"/>
    <w:rsid w:val="00CB1099"/>
    <w:rsid w:val="00CB4A5D"/>
    <w:rsid w:val="00CB574B"/>
    <w:rsid w:val="00CC25A1"/>
    <w:rsid w:val="00CC6341"/>
    <w:rsid w:val="00CC719E"/>
    <w:rsid w:val="00CC72FA"/>
    <w:rsid w:val="00CC75ED"/>
    <w:rsid w:val="00CD04A9"/>
    <w:rsid w:val="00CD17EC"/>
    <w:rsid w:val="00CD5A3E"/>
    <w:rsid w:val="00CD7771"/>
    <w:rsid w:val="00CE1855"/>
    <w:rsid w:val="00CE2A19"/>
    <w:rsid w:val="00CE3A3D"/>
    <w:rsid w:val="00CF017E"/>
    <w:rsid w:val="00CF74BF"/>
    <w:rsid w:val="00D06B7C"/>
    <w:rsid w:val="00D13477"/>
    <w:rsid w:val="00D203BB"/>
    <w:rsid w:val="00D20E84"/>
    <w:rsid w:val="00D2259C"/>
    <w:rsid w:val="00D2343B"/>
    <w:rsid w:val="00D2493D"/>
    <w:rsid w:val="00D2656D"/>
    <w:rsid w:val="00D26E79"/>
    <w:rsid w:val="00D270D6"/>
    <w:rsid w:val="00D3229C"/>
    <w:rsid w:val="00D37466"/>
    <w:rsid w:val="00D37FB1"/>
    <w:rsid w:val="00D42EC0"/>
    <w:rsid w:val="00D450FE"/>
    <w:rsid w:val="00D5243C"/>
    <w:rsid w:val="00D56B65"/>
    <w:rsid w:val="00D56E9E"/>
    <w:rsid w:val="00D5768A"/>
    <w:rsid w:val="00D60F8E"/>
    <w:rsid w:val="00D623D8"/>
    <w:rsid w:val="00D63BE7"/>
    <w:rsid w:val="00D67F1C"/>
    <w:rsid w:val="00D70E43"/>
    <w:rsid w:val="00D75521"/>
    <w:rsid w:val="00D831A6"/>
    <w:rsid w:val="00D85774"/>
    <w:rsid w:val="00D91EB1"/>
    <w:rsid w:val="00D93992"/>
    <w:rsid w:val="00D94DC9"/>
    <w:rsid w:val="00DA24B6"/>
    <w:rsid w:val="00DB0DFB"/>
    <w:rsid w:val="00DB34C5"/>
    <w:rsid w:val="00DB40E3"/>
    <w:rsid w:val="00DB4EA9"/>
    <w:rsid w:val="00DB5A7D"/>
    <w:rsid w:val="00DB5B07"/>
    <w:rsid w:val="00DB5DB7"/>
    <w:rsid w:val="00DC0AEB"/>
    <w:rsid w:val="00DC4AF1"/>
    <w:rsid w:val="00DC554F"/>
    <w:rsid w:val="00DD1637"/>
    <w:rsid w:val="00DD1B67"/>
    <w:rsid w:val="00DD2959"/>
    <w:rsid w:val="00DD35CA"/>
    <w:rsid w:val="00DD4A02"/>
    <w:rsid w:val="00DD4D19"/>
    <w:rsid w:val="00DE64BF"/>
    <w:rsid w:val="00DF2A46"/>
    <w:rsid w:val="00DF3812"/>
    <w:rsid w:val="00DF3E3F"/>
    <w:rsid w:val="00DF5039"/>
    <w:rsid w:val="00E0113D"/>
    <w:rsid w:val="00E1039E"/>
    <w:rsid w:val="00E108A5"/>
    <w:rsid w:val="00E10ABD"/>
    <w:rsid w:val="00E111D8"/>
    <w:rsid w:val="00E16E46"/>
    <w:rsid w:val="00E176E6"/>
    <w:rsid w:val="00E17819"/>
    <w:rsid w:val="00E250B0"/>
    <w:rsid w:val="00E265A9"/>
    <w:rsid w:val="00E3655D"/>
    <w:rsid w:val="00E37490"/>
    <w:rsid w:val="00E3757D"/>
    <w:rsid w:val="00E37AAC"/>
    <w:rsid w:val="00E41603"/>
    <w:rsid w:val="00E474C7"/>
    <w:rsid w:val="00E52C55"/>
    <w:rsid w:val="00E560E0"/>
    <w:rsid w:val="00E60D55"/>
    <w:rsid w:val="00E64C19"/>
    <w:rsid w:val="00E671C3"/>
    <w:rsid w:val="00E7199A"/>
    <w:rsid w:val="00E755E5"/>
    <w:rsid w:val="00E77337"/>
    <w:rsid w:val="00E81FAC"/>
    <w:rsid w:val="00E85338"/>
    <w:rsid w:val="00E934D0"/>
    <w:rsid w:val="00E93FFE"/>
    <w:rsid w:val="00E9413D"/>
    <w:rsid w:val="00E94E22"/>
    <w:rsid w:val="00EA2408"/>
    <w:rsid w:val="00EA64CB"/>
    <w:rsid w:val="00EA677E"/>
    <w:rsid w:val="00EA6EEC"/>
    <w:rsid w:val="00EA7970"/>
    <w:rsid w:val="00EA7A51"/>
    <w:rsid w:val="00EB028D"/>
    <w:rsid w:val="00EB6657"/>
    <w:rsid w:val="00EB7C59"/>
    <w:rsid w:val="00EC2CA3"/>
    <w:rsid w:val="00EC338A"/>
    <w:rsid w:val="00ED2424"/>
    <w:rsid w:val="00ED2DE0"/>
    <w:rsid w:val="00ED3139"/>
    <w:rsid w:val="00ED5B35"/>
    <w:rsid w:val="00ED5B74"/>
    <w:rsid w:val="00EE16C2"/>
    <w:rsid w:val="00EE312B"/>
    <w:rsid w:val="00EF16C7"/>
    <w:rsid w:val="00EF1B7B"/>
    <w:rsid w:val="00EF26CB"/>
    <w:rsid w:val="00EF5348"/>
    <w:rsid w:val="00EF6D41"/>
    <w:rsid w:val="00F0380E"/>
    <w:rsid w:val="00F03B01"/>
    <w:rsid w:val="00F03DA6"/>
    <w:rsid w:val="00F05805"/>
    <w:rsid w:val="00F1266D"/>
    <w:rsid w:val="00F1323A"/>
    <w:rsid w:val="00F14FAB"/>
    <w:rsid w:val="00F15354"/>
    <w:rsid w:val="00F22B3F"/>
    <w:rsid w:val="00F34248"/>
    <w:rsid w:val="00F34F3E"/>
    <w:rsid w:val="00F35988"/>
    <w:rsid w:val="00F44B4A"/>
    <w:rsid w:val="00F44FBC"/>
    <w:rsid w:val="00F477D7"/>
    <w:rsid w:val="00F5043A"/>
    <w:rsid w:val="00F50877"/>
    <w:rsid w:val="00F53606"/>
    <w:rsid w:val="00F571CA"/>
    <w:rsid w:val="00F63DFB"/>
    <w:rsid w:val="00F641A4"/>
    <w:rsid w:val="00F7300C"/>
    <w:rsid w:val="00F73A29"/>
    <w:rsid w:val="00F77664"/>
    <w:rsid w:val="00F814FD"/>
    <w:rsid w:val="00F852D6"/>
    <w:rsid w:val="00F8796B"/>
    <w:rsid w:val="00F87E5B"/>
    <w:rsid w:val="00F9321D"/>
    <w:rsid w:val="00FA04FC"/>
    <w:rsid w:val="00FB0785"/>
    <w:rsid w:val="00FC26B4"/>
    <w:rsid w:val="00FC30BC"/>
    <w:rsid w:val="00FD4F55"/>
    <w:rsid w:val="00FE02EE"/>
    <w:rsid w:val="00FE4E8C"/>
    <w:rsid w:val="00FF289F"/>
    <w:rsid w:val="00FF29DE"/>
    <w:rsid w:val="2D39FC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E391F"/>
  <w15:docId w15:val="{1F7DB7DC-4E50-4389-A867-67922F42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B4A"/>
    <w:pPr>
      <w:spacing w:after="240" w:line="288" w:lineRule="auto"/>
    </w:pPr>
    <w:rPr>
      <w:rFonts w:eastAsia="Times New Roman" w:cs="Times New Roman"/>
      <w:sz w:val="24"/>
      <w:szCs w:val="24"/>
    </w:rPr>
  </w:style>
  <w:style w:type="paragraph" w:styleId="Heading1">
    <w:name w:val="heading 1"/>
    <w:basedOn w:val="Normal"/>
    <w:next w:val="Normal"/>
    <w:link w:val="Heading1Char"/>
    <w:uiPriority w:val="9"/>
    <w:qFormat/>
    <w:rsid w:val="00F44B4A"/>
    <w:pPr>
      <w:keepNext/>
      <w:spacing w:before="600" w:line="240" w:lineRule="auto"/>
      <w:outlineLvl w:val="0"/>
    </w:pPr>
    <w:rPr>
      <w:b/>
      <w:color w:val="215868"/>
      <w:sz w:val="36"/>
      <w:szCs w:val="44"/>
    </w:rPr>
  </w:style>
  <w:style w:type="paragraph" w:styleId="Heading2">
    <w:name w:val="heading 2"/>
    <w:basedOn w:val="Heading4"/>
    <w:next w:val="Normal"/>
    <w:link w:val="Heading2Char"/>
    <w:uiPriority w:val="9"/>
    <w:unhideWhenUsed/>
    <w:qFormat/>
    <w:rsid w:val="00165D2C"/>
    <w:pPr>
      <w:spacing w:before="360" w:after="180"/>
      <w:outlineLvl w:val="1"/>
    </w:pPr>
    <w:rPr>
      <w:sz w:val="34"/>
    </w:rPr>
  </w:style>
  <w:style w:type="paragraph" w:styleId="Heading3">
    <w:name w:val="heading 3"/>
    <w:basedOn w:val="Heading2"/>
    <w:next w:val="Normal"/>
    <w:link w:val="Heading3Char"/>
    <w:uiPriority w:val="9"/>
    <w:unhideWhenUsed/>
    <w:qFormat/>
    <w:rsid w:val="00F44B4A"/>
    <w:pPr>
      <w:outlineLvl w:val="2"/>
    </w:pPr>
    <w:rPr>
      <w:sz w:val="28"/>
    </w:rPr>
  </w:style>
  <w:style w:type="paragraph" w:styleId="Heading4">
    <w:name w:val="heading 4"/>
    <w:basedOn w:val="Normal"/>
    <w:next w:val="Normal"/>
    <w:link w:val="Heading4Char"/>
    <w:uiPriority w:val="9"/>
    <w:unhideWhenUsed/>
    <w:qFormat/>
    <w:rsid w:val="00F44B4A"/>
    <w:pPr>
      <w:keepNext/>
      <w:spacing w:before="200" w:after="120"/>
      <w:outlineLvl w:val="3"/>
    </w:pPr>
    <w:rPr>
      <w:b/>
      <w:bCs/>
      <w:color w:val="215868"/>
      <w:kern w:val="28"/>
      <w:sz w:val="26"/>
      <w:szCs w:val="28"/>
    </w:rPr>
  </w:style>
  <w:style w:type="paragraph" w:styleId="Heading5">
    <w:name w:val="heading 5"/>
    <w:basedOn w:val="Heading4"/>
    <w:next w:val="Normal"/>
    <w:link w:val="Heading5Char"/>
    <w:uiPriority w:val="9"/>
    <w:unhideWhenUsed/>
    <w:qFormat/>
    <w:rsid w:val="00F44B4A"/>
    <w:pPr>
      <w:spacing w:after="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44B4A"/>
    <w:rPr>
      <w:rFonts w:eastAsia="Times New Roman" w:cs="Times New Roman"/>
      <w:b/>
      <w:color w:val="215868"/>
      <w:sz w:val="36"/>
      <w:szCs w:val="44"/>
    </w:rPr>
  </w:style>
  <w:style w:type="paragraph" w:styleId="Header">
    <w:name w:val="header"/>
    <w:basedOn w:val="Normal"/>
    <w:link w:val="HeaderChar"/>
    <w:uiPriority w:val="99"/>
    <w:rsid w:val="00F44B4A"/>
    <w:pPr>
      <w:tabs>
        <w:tab w:val="center" w:pos="4320"/>
        <w:tab w:val="right" w:pos="8640"/>
      </w:tabs>
    </w:pPr>
  </w:style>
  <w:style w:type="character" w:customStyle="1" w:styleId="HeaderChar">
    <w:name w:val="Header Char"/>
    <w:link w:val="Header"/>
    <w:uiPriority w:val="99"/>
    <w:rsid w:val="00F44B4A"/>
    <w:rPr>
      <w:rFonts w:eastAsia="Times New Roman" w:cs="Times New Roman"/>
      <w:sz w:val="24"/>
      <w:szCs w:val="24"/>
    </w:rPr>
  </w:style>
  <w:style w:type="paragraph" w:styleId="Footer">
    <w:name w:val="footer"/>
    <w:basedOn w:val="Normal"/>
    <w:link w:val="FooterChar"/>
    <w:uiPriority w:val="99"/>
    <w:rsid w:val="00F44B4A"/>
    <w:pPr>
      <w:tabs>
        <w:tab w:val="center" w:pos="4320"/>
        <w:tab w:val="right" w:pos="8640"/>
      </w:tabs>
    </w:pPr>
  </w:style>
  <w:style w:type="character" w:customStyle="1" w:styleId="FooterChar">
    <w:name w:val="Footer Char"/>
    <w:link w:val="Footer"/>
    <w:uiPriority w:val="99"/>
    <w:rsid w:val="00F44B4A"/>
    <w:rPr>
      <w:rFonts w:eastAsia="Times New Roman" w:cs="Times New Roman"/>
      <w:sz w:val="24"/>
      <w:szCs w:val="24"/>
    </w:rPr>
  </w:style>
  <w:style w:type="character" w:styleId="PageNumber">
    <w:name w:val="page number"/>
    <w:uiPriority w:val="99"/>
    <w:rsid w:val="00F44B4A"/>
    <w:rPr>
      <w:rFonts w:cs="Times New Roman"/>
    </w:rPr>
  </w:style>
  <w:style w:type="paragraph" w:styleId="Title">
    <w:name w:val="Title"/>
    <w:basedOn w:val="Normal"/>
    <w:link w:val="TitleChar"/>
    <w:qFormat/>
    <w:rsid w:val="00F44B4A"/>
    <w:pPr>
      <w:keepNext/>
      <w:spacing w:before="600" w:after="600"/>
      <w:outlineLvl w:val="0"/>
    </w:pPr>
    <w:rPr>
      <w:b/>
      <w:bCs/>
      <w:color w:val="215868"/>
      <w:kern w:val="28"/>
      <w:sz w:val="44"/>
      <w:szCs w:val="44"/>
    </w:rPr>
  </w:style>
  <w:style w:type="character" w:customStyle="1" w:styleId="TitleChar">
    <w:name w:val="Title Char"/>
    <w:link w:val="Title"/>
    <w:rsid w:val="00F44B4A"/>
    <w:rPr>
      <w:rFonts w:eastAsia="Times New Roman" w:cs="Times New Roman"/>
      <w:b/>
      <w:bCs/>
      <w:color w:val="215868"/>
      <w:kern w:val="28"/>
      <w:sz w:val="44"/>
      <w:szCs w:val="44"/>
    </w:rPr>
  </w:style>
  <w:style w:type="character" w:customStyle="1" w:styleId="Style44pt">
    <w:name w:val="Style4 4 pt"/>
    <w:rsid w:val="002F0AAC"/>
    <w:rPr>
      <w:sz w:val="8"/>
    </w:rPr>
  </w:style>
  <w:style w:type="paragraph" w:styleId="BalloonText">
    <w:name w:val="Balloon Text"/>
    <w:basedOn w:val="Normal"/>
    <w:link w:val="BalloonTextChar"/>
    <w:uiPriority w:val="99"/>
    <w:semiHidden/>
    <w:unhideWhenUsed/>
    <w:rsid w:val="00F44B4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44B4A"/>
    <w:rPr>
      <w:rFonts w:ascii="Tahoma" w:eastAsia="Times New Roman" w:hAnsi="Tahoma" w:cs="Tahoma"/>
      <w:sz w:val="16"/>
      <w:szCs w:val="16"/>
    </w:rPr>
  </w:style>
  <w:style w:type="character" w:styleId="CommentReference">
    <w:name w:val="annotation reference"/>
    <w:uiPriority w:val="99"/>
    <w:semiHidden/>
    <w:unhideWhenUsed/>
    <w:rsid w:val="00F44B4A"/>
    <w:rPr>
      <w:sz w:val="16"/>
      <w:szCs w:val="16"/>
    </w:rPr>
  </w:style>
  <w:style w:type="paragraph" w:styleId="CommentText">
    <w:name w:val="annotation text"/>
    <w:basedOn w:val="Normal"/>
    <w:link w:val="CommentTextChar"/>
    <w:uiPriority w:val="99"/>
    <w:semiHidden/>
    <w:unhideWhenUsed/>
    <w:rsid w:val="00F44B4A"/>
    <w:pPr>
      <w:spacing w:line="240" w:lineRule="auto"/>
    </w:pPr>
    <w:rPr>
      <w:sz w:val="20"/>
      <w:szCs w:val="20"/>
    </w:rPr>
  </w:style>
  <w:style w:type="character" w:customStyle="1" w:styleId="CommentTextChar">
    <w:name w:val="Comment Text Char"/>
    <w:link w:val="CommentText"/>
    <w:uiPriority w:val="99"/>
    <w:semiHidden/>
    <w:rsid w:val="00F44B4A"/>
    <w:rPr>
      <w:rFonts w:eastAsia="Times New Roman" w:cs="Times New Roman"/>
    </w:rPr>
  </w:style>
  <w:style w:type="paragraph" w:styleId="CommentSubject">
    <w:name w:val="annotation subject"/>
    <w:basedOn w:val="CommentText"/>
    <w:next w:val="CommentText"/>
    <w:link w:val="CommentSubjectChar"/>
    <w:uiPriority w:val="99"/>
    <w:semiHidden/>
    <w:unhideWhenUsed/>
    <w:rsid w:val="00F44B4A"/>
    <w:rPr>
      <w:b/>
      <w:bCs/>
    </w:rPr>
  </w:style>
  <w:style w:type="character" w:customStyle="1" w:styleId="CommentSubjectChar">
    <w:name w:val="Comment Subject Char"/>
    <w:link w:val="CommentSubject"/>
    <w:uiPriority w:val="99"/>
    <w:semiHidden/>
    <w:rsid w:val="00F44B4A"/>
    <w:rPr>
      <w:rFonts w:eastAsia="Times New Roman" w:cs="Times New Roman"/>
      <w:b/>
      <w:bCs/>
    </w:rPr>
  </w:style>
  <w:style w:type="paragraph" w:styleId="Revision">
    <w:name w:val="Revision"/>
    <w:hidden/>
    <w:uiPriority w:val="99"/>
    <w:semiHidden/>
    <w:rsid w:val="00F44B4A"/>
    <w:rPr>
      <w:rFonts w:eastAsia="Times New Roman" w:cs="Times New Roman"/>
      <w:sz w:val="24"/>
      <w:szCs w:val="24"/>
    </w:rPr>
  </w:style>
  <w:style w:type="character" w:customStyle="1" w:styleId="RTHeading">
    <w:name w:val="RT Heading"/>
    <w:rsid w:val="00F44B4A"/>
    <w:rPr>
      <w:sz w:val="48"/>
    </w:rPr>
  </w:style>
  <w:style w:type="character" w:customStyle="1" w:styleId="Heading3Char">
    <w:name w:val="Heading 3 Char"/>
    <w:link w:val="Heading3"/>
    <w:uiPriority w:val="9"/>
    <w:rsid w:val="00F44B4A"/>
    <w:rPr>
      <w:rFonts w:eastAsia="Times New Roman" w:cs="Times New Roman"/>
      <w:b/>
      <w:bCs/>
      <w:color w:val="215868"/>
      <w:kern w:val="28"/>
      <w:sz w:val="28"/>
      <w:szCs w:val="28"/>
    </w:rPr>
  </w:style>
  <w:style w:type="table" w:styleId="TableGrid">
    <w:name w:val="Table Grid"/>
    <w:basedOn w:val="TableNormal"/>
    <w:uiPriority w:val="59"/>
    <w:rsid w:val="00F44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F44B4A"/>
    <w:pPr>
      <w:ind w:left="720"/>
    </w:pPr>
  </w:style>
  <w:style w:type="character" w:customStyle="1" w:styleId="Heading4Char">
    <w:name w:val="Heading 4 Char"/>
    <w:link w:val="Heading4"/>
    <w:uiPriority w:val="9"/>
    <w:rsid w:val="00F44B4A"/>
    <w:rPr>
      <w:rFonts w:eastAsia="Times New Roman" w:cs="Times New Roman"/>
      <w:b/>
      <w:bCs/>
      <w:color w:val="215868"/>
      <w:kern w:val="28"/>
      <w:sz w:val="26"/>
      <w:szCs w:val="28"/>
    </w:rPr>
  </w:style>
  <w:style w:type="character" w:customStyle="1" w:styleId="Heading2Char">
    <w:name w:val="Heading 2 Char"/>
    <w:link w:val="Heading2"/>
    <w:uiPriority w:val="9"/>
    <w:rsid w:val="00165D2C"/>
    <w:rPr>
      <w:rFonts w:eastAsia="Times New Roman" w:cs="Times New Roman"/>
      <w:b/>
      <w:bCs/>
      <w:color w:val="215868"/>
      <w:kern w:val="28"/>
      <w:sz w:val="34"/>
      <w:szCs w:val="28"/>
    </w:rPr>
  </w:style>
  <w:style w:type="paragraph" w:customStyle="1" w:styleId="Normalbold">
    <w:name w:val="Normal bold"/>
    <w:basedOn w:val="Normal"/>
    <w:link w:val="NormalboldChar"/>
    <w:qFormat/>
    <w:rsid w:val="00F44B4A"/>
    <w:pPr>
      <w:tabs>
        <w:tab w:val="left" w:pos="1985"/>
      </w:tabs>
      <w:spacing w:before="120" w:after="60"/>
    </w:pPr>
    <w:rPr>
      <w:b/>
      <w:bCs/>
      <w:kern w:val="28"/>
    </w:rPr>
  </w:style>
  <w:style w:type="character" w:customStyle="1" w:styleId="NormalboldChar">
    <w:name w:val="Normal bold Char"/>
    <w:link w:val="Normalbold"/>
    <w:rsid w:val="00F44B4A"/>
    <w:rPr>
      <w:rFonts w:eastAsia="Times New Roman" w:cs="Times New Roman"/>
      <w:b/>
      <w:bCs/>
      <w:kern w:val="28"/>
      <w:sz w:val="24"/>
      <w:szCs w:val="24"/>
    </w:rPr>
  </w:style>
  <w:style w:type="paragraph" w:customStyle="1" w:styleId="NormalBoldTime">
    <w:name w:val="Normal Bold Time"/>
    <w:basedOn w:val="Normalbold"/>
    <w:link w:val="NormalBoldTimeChar"/>
    <w:qFormat/>
    <w:rsid w:val="00F44B4A"/>
    <w:pPr>
      <w:spacing w:before="240" w:after="240" w:line="276" w:lineRule="auto"/>
    </w:pPr>
  </w:style>
  <w:style w:type="character" w:customStyle="1" w:styleId="NormalBoldTimeChar">
    <w:name w:val="Normal Bold Time Char"/>
    <w:link w:val="NormalBoldTime"/>
    <w:rsid w:val="00F44B4A"/>
    <w:rPr>
      <w:rFonts w:eastAsia="Times New Roman" w:cs="Times New Roman"/>
      <w:b/>
      <w:bCs/>
      <w:kern w:val="28"/>
      <w:sz w:val="24"/>
      <w:szCs w:val="24"/>
    </w:rPr>
  </w:style>
  <w:style w:type="paragraph" w:customStyle="1" w:styleId="Bullet">
    <w:name w:val="Bullet"/>
    <w:link w:val="BulletChar"/>
    <w:qFormat/>
    <w:rsid w:val="00F44B4A"/>
    <w:pPr>
      <w:numPr>
        <w:numId w:val="14"/>
      </w:numPr>
      <w:spacing w:after="120"/>
      <w:ind w:left="567" w:hanging="567"/>
    </w:pPr>
    <w:rPr>
      <w:rFonts w:eastAsia="Times New Roman" w:cs="Times New Roman"/>
      <w:sz w:val="24"/>
      <w:szCs w:val="24"/>
    </w:rPr>
  </w:style>
  <w:style w:type="character" w:styleId="Hyperlink">
    <w:name w:val="Hyperlink"/>
    <w:unhideWhenUsed/>
    <w:rsid w:val="00F44B4A"/>
    <w:rPr>
      <w:color w:val="0000FF"/>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34"/>
    <w:rsid w:val="00F44B4A"/>
    <w:rPr>
      <w:rFonts w:eastAsia="Times New Roman" w:cs="Times New Roman"/>
      <w:sz w:val="24"/>
      <w:szCs w:val="24"/>
    </w:rPr>
  </w:style>
  <w:style w:type="character" w:customStyle="1" w:styleId="BulletChar">
    <w:name w:val="Bullet Char"/>
    <w:link w:val="Bullet"/>
    <w:rsid w:val="00713562"/>
    <w:rPr>
      <w:rFonts w:eastAsia="Times New Roman" w:cs="Times New Roman"/>
      <w:sz w:val="24"/>
      <w:szCs w:val="24"/>
    </w:rPr>
  </w:style>
  <w:style w:type="paragraph" w:styleId="Subtitle">
    <w:name w:val="Subtitle"/>
    <w:basedOn w:val="Normal"/>
    <w:next w:val="Normal"/>
    <w:link w:val="SubtitleChar"/>
    <w:uiPriority w:val="11"/>
    <w:qFormat/>
    <w:rsid w:val="00F44B4A"/>
    <w:rPr>
      <w:sz w:val="28"/>
      <w:szCs w:val="28"/>
    </w:rPr>
  </w:style>
  <w:style w:type="character" w:customStyle="1" w:styleId="SubtitleChar">
    <w:name w:val="Subtitle Char"/>
    <w:link w:val="Subtitle"/>
    <w:uiPriority w:val="11"/>
    <w:rsid w:val="00F44B4A"/>
    <w:rPr>
      <w:rFonts w:eastAsia="Times New Roman" w:cs="Times New Roman"/>
      <w:sz w:val="28"/>
      <w:szCs w:val="28"/>
    </w:rPr>
  </w:style>
  <w:style w:type="paragraph" w:customStyle="1" w:styleId="Sponsor">
    <w:name w:val="Sponsor"/>
    <w:basedOn w:val="Heading2"/>
    <w:link w:val="SponsorChar"/>
    <w:qFormat/>
    <w:rsid w:val="009B1478"/>
    <w:pPr>
      <w:spacing w:after="240"/>
    </w:pPr>
    <w:rPr>
      <w:rFonts w:cs="Estrangelo Edessa"/>
      <w:color w:val="auto"/>
      <w:sz w:val="36"/>
    </w:rPr>
  </w:style>
  <w:style w:type="character" w:styleId="FollowedHyperlink">
    <w:name w:val="FollowedHyperlink"/>
    <w:uiPriority w:val="99"/>
    <w:semiHidden/>
    <w:unhideWhenUsed/>
    <w:rsid w:val="00713562"/>
    <w:rPr>
      <w:color w:val="800080"/>
      <w:u w:val="single"/>
    </w:rPr>
  </w:style>
  <w:style w:type="character" w:customStyle="1" w:styleId="SponsorChar">
    <w:name w:val="Sponsor Char"/>
    <w:link w:val="Sponsor"/>
    <w:rsid w:val="009B1478"/>
    <w:rPr>
      <w:rFonts w:eastAsia="Times New Roman" w:cs="Estrangelo Edessa"/>
      <w:b/>
      <w:bCs/>
      <w:kern w:val="28"/>
      <w:sz w:val="36"/>
      <w:szCs w:val="28"/>
    </w:rPr>
  </w:style>
  <w:style w:type="character" w:styleId="Strong">
    <w:name w:val="Strong"/>
    <w:uiPriority w:val="22"/>
    <w:qFormat/>
    <w:rsid w:val="00E16E46"/>
    <w:rPr>
      <w:b/>
      <w:bCs/>
    </w:rPr>
  </w:style>
  <w:style w:type="paragraph" w:customStyle="1" w:styleId="Datebold">
    <w:name w:val="Date bold"/>
    <w:basedOn w:val="Normal"/>
    <w:qFormat/>
    <w:rsid w:val="008019CE"/>
    <w:pPr>
      <w:pageBreakBefore/>
    </w:pPr>
    <w:rPr>
      <w:b/>
      <w:color w:val="215868"/>
      <w:sz w:val="28"/>
      <w:szCs w:val="28"/>
    </w:rPr>
  </w:style>
  <w:style w:type="paragraph" w:customStyle="1" w:styleId="BasicParagraph">
    <w:name w:val="[Basic Paragraph]"/>
    <w:basedOn w:val="Normal"/>
    <w:uiPriority w:val="99"/>
    <w:rsid w:val="00D37466"/>
    <w:pPr>
      <w:autoSpaceDE w:val="0"/>
      <w:autoSpaceDN w:val="0"/>
      <w:adjustRightInd w:val="0"/>
      <w:spacing w:after="0"/>
      <w:textAlignment w:val="center"/>
    </w:pPr>
    <w:rPr>
      <w:rFonts w:ascii="MinionPro-Regular" w:eastAsia="Calibri" w:hAnsi="MinionPro-Regular" w:cs="MinionPro-Regular"/>
      <w:color w:val="000000"/>
      <w:lang w:val="en-US"/>
    </w:rPr>
  </w:style>
  <w:style w:type="paragraph" w:customStyle="1" w:styleId="Speaker">
    <w:name w:val="Speaker"/>
    <w:basedOn w:val="Normalbold"/>
    <w:link w:val="SpeakerChar"/>
    <w:qFormat/>
    <w:rsid w:val="00F44B4A"/>
    <w:pPr>
      <w:spacing w:after="0" w:line="276" w:lineRule="auto"/>
    </w:pPr>
  </w:style>
  <w:style w:type="paragraph" w:customStyle="1" w:styleId="Time">
    <w:name w:val="Time"/>
    <w:basedOn w:val="Subtitle"/>
    <w:qFormat/>
    <w:rsid w:val="00F44B4A"/>
    <w:rPr>
      <w:b/>
      <w:color w:val="215868"/>
    </w:rPr>
  </w:style>
  <w:style w:type="character" w:customStyle="1" w:styleId="SpeakerChar">
    <w:name w:val="Speaker Char"/>
    <w:link w:val="Speaker"/>
    <w:rsid w:val="00F44B4A"/>
    <w:rPr>
      <w:rFonts w:eastAsia="Times New Roman" w:cs="Times New Roman"/>
      <w:b/>
      <w:bCs/>
      <w:kern w:val="28"/>
      <w:sz w:val="24"/>
      <w:szCs w:val="24"/>
    </w:rPr>
  </w:style>
  <w:style w:type="paragraph" w:styleId="NormalWeb">
    <w:name w:val="Normal (Web)"/>
    <w:basedOn w:val="Normal"/>
    <w:uiPriority w:val="99"/>
    <w:unhideWhenUsed/>
    <w:rsid w:val="00F44B4A"/>
    <w:pPr>
      <w:spacing w:after="218" w:line="240" w:lineRule="auto"/>
    </w:pPr>
    <w:rPr>
      <w:rFonts w:ascii="Times New Roman" w:hAnsi="Times New Roman"/>
    </w:rPr>
  </w:style>
  <w:style w:type="character" w:styleId="UnresolvedMention">
    <w:name w:val="Unresolved Mention"/>
    <w:uiPriority w:val="99"/>
    <w:semiHidden/>
    <w:unhideWhenUsed/>
    <w:rsid w:val="000E4098"/>
    <w:rPr>
      <w:color w:val="605E5C"/>
      <w:shd w:val="clear" w:color="auto" w:fill="E1DFDD"/>
    </w:rPr>
  </w:style>
  <w:style w:type="paragraph" w:customStyle="1" w:styleId="Chair">
    <w:name w:val="Chair"/>
    <w:basedOn w:val="NormalBoldTime"/>
    <w:qFormat/>
    <w:rsid w:val="00F44B4A"/>
    <w:pPr>
      <w:spacing w:before="60" w:after="120"/>
      <w:ind w:left="567" w:hanging="567"/>
    </w:pPr>
  </w:style>
  <w:style w:type="paragraph" w:customStyle="1" w:styleId="BodyA">
    <w:name w:val="Body A"/>
    <w:rsid w:val="00821524"/>
    <w:pPr>
      <w:widowControl w:val="0"/>
      <w:pBdr>
        <w:top w:val="nil"/>
        <w:left w:val="nil"/>
        <w:bottom w:val="nil"/>
        <w:right w:val="nil"/>
        <w:between w:val="nil"/>
        <w:bar w:val="nil"/>
      </w:pBdr>
      <w:tabs>
        <w:tab w:val="left" w:pos="4678"/>
      </w:tabs>
      <w:spacing w:before="120" w:after="120"/>
      <w:ind w:left="233"/>
    </w:pPr>
    <w:rPr>
      <w:rFonts w:eastAsia="Arial Unicode MS" w:cs="Arial Unicode MS"/>
      <w:color w:val="000000"/>
      <w:sz w:val="24"/>
      <w:szCs w:val="24"/>
      <w:u w:color="000000"/>
      <w:bdr w:val="nil"/>
      <w:lang w:val="en-US" w:eastAsia="en-US"/>
    </w:rPr>
  </w:style>
  <w:style w:type="paragraph" w:customStyle="1" w:styleId="TableParagraph">
    <w:name w:val="Table Paragraph"/>
    <w:rsid w:val="00821524"/>
    <w:pPr>
      <w:widowControl w:val="0"/>
      <w:pBdr>
        <w:top w:val="nil"/>
        <w:left w:val="nil"/>
        <w:bottom w:val="nil"/>
        <w:right w:val="nil"/>
        <w:between w:val="nil"/>
        <w:bar w:val="nil"/>
      </w:pBdr>
      <w:tabs>
        <w:tab w:val="left" w:pos="4678"/>
      </w:tabs>
      <w:spacing w:before="30" w:after="120" w:line="249" w:lineRule="auto"/>
      <w:ind w:left="122"/>
    </w:pPr>
    <w:rPr>
      <w:rFonts w:eastAsia="Arial Unicode MS" w:cs="Arial Unicode MS"/>
      <w:b/>
      <w:bCs/>
      <w:color w:val="000000"/>
      <w:sz w:val="24"/>
      <w:szCs w:val="24"/>
      <w:u w:color="000000"/>
      <w:bdr w:val="nil"/>
      <w:lang w:val="en-US" w:eastAsia="en-US"/>
    </w:rPr>
  </w:style>
  <w:style w:type="paragraph" w:customStyle="1" w:styleId="Body">
    <w:name w:val="Body"/>
    <w:rsid w:val="00821524"/>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character" w:customStyle="1" w:styleId="Heading5Char">
    <w:name w:val="Heading 5 Char"/>
    <w:link w:val="Heading5"/>
    <w:uiPriority w:val="9"/>
    <w:rsid w:val="00F44B4A"/>
    <w:rPr>
      <w:rFonts w:eastAsia="Times New Roman" w:cs="Times New Roman"/>
      <w:b/>
      <w:bCs/>
      <w:color w:val="215868"/>
      <w:kern w:val="28"/>
      <w:sz w:val="26"/>
      <w:szCs w:val="28"/>
    </w:rPr>
  </w:style>
  <w:style w:type="paragraph" w:customStyle="1" w:styleId="Default">
    <w:name w:val="Default"/>
    <w:rsid w:val="00F44B4A"/>
    <w:pPr>
      <w:autoSpaceDE w:val="0"/>
      <w:autoSpaceDN w:val="0"/>
      <w:adjustRightInd w:val="0"/>
    </w:pPr>
    <w:rPr>
      <w:color w:val="000000"/>
      <w:sz w:val="24"/>
      <w:szCs w:val="24"/>
    </w:rPr>
  </w:style>
  <w:style w:type="character" w:customStyle="1" w:styleId="normaltextrun">
    <w:name w:val="normaltextrun"/>
    <w:rsid w:val="00F44B4A"/>
  </w:style>
  <w:style w:type="character" w:customStyle="1" w:styleId="eop">
    <w:name w:val="eop"/>
    <w:rsid w:val="00F44B4A"/>
  </w:style>
  <w:style w:type="numbering" w:customStyle="1" w:styleId="List0">
    <w:name w:val="List 0"/>
    <w:basedOn w:val="NoList"/>
    <w:rsid w:val="00F44B4A"/>
    <w:pPr>
      <w:numPr>
        <w:numId w:val="16"/>
      </w:numPr>
    </w:pPr>
  </w:style>
  <w:style w:type="paragraph" w:customStyle="1" w:styleId="p1">
    <w:name w:val="p1"/>
    <w:basedOn w:val="Normal"/>
    <w:rsid w:val="00F44B4A"/>
    <w:pPr>
      <w:spacing w:after="218" w:line="240" w:lineRule="auto"/>
    </w:pPr>
    <w:rPr>
      <w:rFonts w:ascii="Times New Roman" w:hAnsi="Times New Roman"/>
    </w:rPr>
  </w:style>
  <w:style w:type="paragraph" w:styleId="PlainText">
    <w:name w:val="Plain Text"/>
    <w:basedOn w:val="Normal"/>
    <w:link w:val="PlainTextChar"/>
    <w:uiPriority w:val="99"/>
    <w:unhideWhenUsed/>
    <w:rsid w:val="00F44B4A"/>
    <w:pPr>
      <w:spacing w:line="240" w:lineRule="auto"/>
    </w:pPr>
    <w:rPr>
      <w:rFonts w:ascii="Calibri" w:eastAsia="Calibri" w:hAnsi="Calibri"/>
      <w:sz w:val="22"/>
      <w:szCs w:val="21"/>
      <w:lang w:eastAsia="en-US"/>
    </w:rPr>
  </w:style>
  <w:style w:type="character" w:customStyle="1" w:styleId="PlainTextChar">
    <w:name w:val="Plain Text Char"/>
    <w:link w:val="PlainText"/>
    <w:uiPriority w:val="99"/>
    <w:rsid w:val="00F44B4A"/>
    <w:rPr>
      <w:rFonts w:ascii="Calibri" w:hAnsi="Calibri" w:cs="Times New Roman"/>
      <w:sz w:val="22"/>
      <w:szCs w:val="21"/>
      <w:lang w:eastAsia="en-US"/>
    </w:rPr>
  </w:style>
  <w:style w:type="numbering" w:customStyle="1" w:styleId="List1">
    <w:name w:val="List 1"/>
    <w:basedOn w:val="NoList"/>
    <w:rsid w:val="00F44B4A"/>
    <w:pPr>
      <w:numPr>
        <w:numId w:val="17"/>
      </w:numPr>
    </w:pPr>
  </w:style>
  <w:style w:type="character" w:styleId="BookTitle">
    <w:name w:val="Book Title"/>
    <w:uiPriority w:val="33"/>
    <w:qFormat/>
    <w:rsid w:val="00F44B4A"/>
    <w:rPr>
      <w:i/>
      <w:iCs/>
      <w:smallCaps/>
      <w:spacing w:val="5"/>
    </w:rPr>
  </w:style>
  <w:style w:type="paragraph" w:customStyle="1" w:styleId="xmsonormal">
    <w:name w:val="x_msonormal"/>
    <w:basedOn w:val="Normal"/>
    <w:rsid w:val="00F44B4A"/>
    <w:pPr>
      <w:spacing w:before="100" w:beforeAutospacing="1" w:after="100" w:afterAutospacing="1" w:line="240" w:lineRule="auto"/>
    </w:pPr>
    <w:rPr>
      <w:rFonts w:ascii="Times New Roman" w:hAnsi="Times New Roman"/>
    </w:rPr>
  </w:style>
  <w:style w:type="character" w:customStyle="1" w:styleId="xprofessional-title">
    <w:name w:val="x_professional-title"/>
    <w:rsid w:val="00F44B4A"/>
  </w:style>
  <w:style w:type="paragraph" w:styleId="FootnoteText">
    <w:name w:val="footnote text"/>
    <w:basedOn w:val="Normal"/>
    <w:link w:val="FootnoteTextChar"/>
    <w:uiPriority w:val="99"/>
    <w:semiHidden/>
    <w:unhideWhenUsed/>
    <w:rsid w:val="00F44B4A"/>
    <w:pPr>
      <w:spacing w:after="0" w:line="240" w:lineRule="auto"/>
      <w:jc w:val="both"/>
    </w:pPr>
    <w:rPr>
      <w:rFonts w:ascii="Calibri" w:eastAsia="Calibri" w:hAnsi="Calibri"/>
      <w:sz w:val="20"/>
      <w:szCs w:val="20"/>
      <w:lang w:val="en-US" w:eastAsia="en-US"/>
    </w:rPr>
  </w:style>
  <w:style w:type="character" w:customStyle="1" w:styleId="FootnoteTextChar">
    <w:name w:val="Footnote Text Char"/>
    <w:link w:val="FootnoteText"/>
    <w:uiPriority w:val="99"/>
    <w:semiHidden/>
    <w:rsid w:val="00F44B4A"/>
    <w:rPr>
      <w:rFonts w:ascii="Calibri" w:hAnsi="Calibri" w:cs="Times New Roman"/>
      <w:lang w:val="en-US" w:eastAsia="en-US"/>
    </w:rPr>
  </w:style>
  <w:style w:type="character" w:styleId="FootnoteReference">
    <w:name w:val="footnote reference"/>
    <w:uiPriority w:val="99"/>
    <w:semiHidden/>
    <w:unhideWhenUsed/>
    <w:rsid w:val="00F44B4A"/>
    <w:rPr>
      <w:vertAlign w:val="superscript"/>
    </w:rPr>
  </w:style>
  <w:style w:type="paragraph" w:styleId="NoSpacing">
    <w:name w:val="No Spacing"/>
    <w:autoRedefine/>
    <w:uiPriority w:val="1"/>
    <w:qFormat/>
    <w:rsid w:val="00F44B4A"/>
    <w:pPr>
      <w:spacing w:after="120" w:line="276" w:lineRule="auto"/>
    </w:pPr>
    <w:rPr>
      <w:rFonts w:cs="Times New Roman"/>
      <w:sz w:val="24"/>
      <w:szCs w:val="22"/>
      <w:lang w:val="en-NZ" w:eastAsia="en-US"/>
    </w:rPr>
  </w:style>
  <w:style w:type="paragraph" w:styleId="ListBullet">
    <w:name w:val="List Bullet"/>
    <w:basedOn w:val="Normal"/>
    <w:uiPriority w:val="99"/>
    <w:unhideWhenUsed/>
    <w:rsid w:val="00F44B4A"/>
    <w:pPr>
      <w:numPr>
        <w:numId w:val="20"/>
      </w:numPr>
      <w:contextualSpacing/>
    </w:pPr>
    <w:rPr>
      <w:rFonts w:cs="Arial"/>
      <w:lang w:eastAsia="en-US"/>
    </w:rPr>
  </w:style>
  <w:style w:type="paragraph" w:styleId="EndnoteText">
    <w:name w:val="endnote text"/>
    <w:basedOn w:val="Normal"/>
    <w:link w:val="EndnoteTextChar"/>
    <w:uiPriority w:val="99"/>
    <w:semiHidden/>
    <w:unhideWhenUsed/>
    <w:rsid w:val="00F44B4A"/>
    <w:pPr>
      <w:spacing w:after="0" w:line="240" w:lineRule="auto"/>
    </w:pPr>
    <w:rPr>
      <w:rFonts w:ascii="Times New Roman" w:hAnsi="Times New Roman"/>
      <w:sz w:val="20"/>
      <w:szCs w:val="20"/>
    </w:rPr>
  </w:style>
  <w:style w:type="character" w:customStyle="1" w:styleId="EndnoteTextChar">
    <w:name w:val="Endnote Text Char"/>
    <w:link w:val="EndnoteText"/>
    <w:uiPriority w:val="99"/>
    <w:semiHidden/>
    <w:rsid w:val="00F44B4A"/>
    <w:rPr>
      <w:rFonts w:ascii="Times New Roman" w:eastAsia="Times New Roman" w:hAnsi="Times New Roman" w:cs="Times New Roman"/>
    </w:rPr>
  </w:style>
  <w:style w:type="character" w:styleId="EndnoteReference">
    <w:name w:val="endnote reference"/>
    <w:uiPriority w:val="99"/>
    <w:semiHidden/>
    <w:unhideWhenUsed/>
    <w:rsid w:val="00F44B4A"/>
    <w:rPr>
      <w:vertAlign w:val="superscript"/>
    </w:rPr>
  </w:style>
  <w:style w:type="paragraph" w:styleId="BodyText">
    <w:name w:val="Body Text"/>
    <w:basedOn w:val="Normal"/>
    <w:link w:val="BodyTextChar"/>
    <w:uiPriority w:val="99"/>
    <w:semiHidden/>
    <w:unhideWhenUsed/>
    <w:rsid w:val="00F44B4A"/>
    <w:pPr>
      <w:spacing w:before="100" w:beforeAutospacing="1" w:after="100" w:afterAutospacing="1" w:line="240" w:lineRule="auto"/>
    </w:pPr>
    <w:rPr>
      <w:rFonts w:ascii="Times New Roman" w:eastAsia="Calibri" w:hAnsi="Times New Roman"/>
      <w:lang w:val="en-NZ" w:eastAsia="en-NZ"/>
    </w:rPr>
  </w:style>
  <w:style w:type="character" w:customStyle="1" w:styleId="BodyTextChar">
    <w:name w:val="Body Text Char"/>
    <w:link w:val="BodyText"/>
    <w:uiPriority w:val="99"/>
    <w:semiHidden/>
    <w:rsid w:val="00F44B4A"/>
    <w:rPr>
      <w:rFonts w:ascii="Times New Roman" w:hAnsi="Times New Roman" w:cs="Times New Roman"/>
      <w:sz w:val="24"/>
      <w:szCs w:val="24"/>
      <w:lang w:val="en-NZ" w:eastAsia="en-NZ"/>
    </w:rPr>
  </w:style>
  <w:style w:type="paragraph" w:customStyle="1" w:styleId="Sessionsubtitle">
    <w:name w:val="Session subtitle"/>
    <w:basedOn w:val="Subtitle"/>
    <w:qFormat/>
    <w:rsid w:val="00F44B4A"/>
    <w:rPr>
      <w:b/>
      <w:color w:val="215868"/>
      <w:sz w:val="32"/>
      <w:szCs w:val="32"/>
    </w:rPr>
  </w:style>
  <w:style w:type="paragraph" w:customStyle="1" w:styleId="gmail-m-6581804720279208668msolistparagraph">
    <w:name w:val="gmail-m_-6581804720279208668msolistparagraph"/>
    <w:basedOn w:val="Normal"/>
    <w:rsid w:val="00F44B4A"/>
    <w:pPr>
      <w:spacing w:before="100" w:beforeAutospacing="1" w:after="100" w:afterAutospacing="1" w:line="240" w:lineRule="auto"/>
    </w:pPr>
    <w:rPr>
      <w:rFonts w:ascii="Calibri" w:eastAsia="Calibri" w:hAnsi="Calibri" w:cs="Calibri"/>
      <w:sz w:val="22"/>
      <w:szCs w:val="22"/>
      <w:lang w:val="en-US" w:eastAsia="en-US"/>
    </w:rPr>
  </w:style>
  <w:style w:type="paragraph" w:customStyle="1" w:styleId="v1msonormal">
    <w:name w:val="v1msonormal"/>
    <w:basedOn w:val="Normal"/>
    <w:rsid w:val="00F44B4A"/>
    <w:pPr>
      <w:spacing w:before="100" w:beforeAutospacing="1" w:after="100" w:afterAutospacing="1" w:line="240" w:lineRule="auto"/>
    </w:pPr>
    <w:rPr>
      <w:rFonts w:ascii="Times New Roman" w:hAnsi="Times New Roman"/>
      <w:lang w:val="en-NZ" w:eastAsia="en-NZ"/>
    </w:rPr>
  </w:style>
  <w:style w:type="paragraph" w:customStyle="1" w:styleId="v1msonospacing">
    <w:name w:val="v1msonospacing"/>
    <w:basedOn w:val="Normal"/>
    <w:rsid w:val="00F44B4A"/>
    <w:pPr>
      <w:spacing w:before="100" w:beforeAutospacing="1" w:after="100" w:afterAutospacing="1" w:line="240" w:lineRule="auto"/>
    </w:pPr>
    <w:rPr>
      <w:rFonts w:ascii="Times New Roman" w:hAnsi="Times New Roman"/>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17177">
      <w:bodyDiv w:val="1"/>
      <w:marLeft w:val="0"/>
      <w:marRight w:val="0"/>
      <w:marTop w:val="0"/>
      <w:marBottom w:val="0"/>
      <w:divBdr>
        <w:top w:val="none" w:sz="0" w:space="0" w:color="auto"/>
        <w:left w:val="none" w:sz="0" w:space="0" w:color="auto"/>
        <w:bottom w:val="none" w:sz="0" w:space="0" w:color="auto"/>
        <w:right w:val="none" w:sz="0" w:space="0" w:color="auto"/>
      </w:divBdr>
    </w:div>
    <w:div w:id="465006849">
      <w:bodyDiv w:val="1"/>
      <w:marLeft w:val="0"/>
      <w:marRight w:val="0"/>
      <w:marTop w:val="0"/>
      <w:marBottom w:val="0"/>
      <w:divBdr>
        <w:top w:val="none" w:sz="0" w:space="0" w:color="auto"/>
        <w:left w:val="none" w:sz="0" w:space="0" w:color="auto"/>
        <w:bottom w:val="none" w:sz="0" w:space="0" w:color="auto"/>
        <w:right w:val="none" w:sz="0" w:space="0" w:color="auto"/>
      </w:divBdr>
    </w:div>
    <w:div w:id="560093791">
      <w:bodyDiv w:val="1"/>
      <w:marLeft w:val="0"/>
      <w:marRight w:val="0"/>
      <w:marTop w:val="0"/>
      <w:marBottom w:val="0"/>
      <w:divBdr>
        <w:top w:val="none" w:sz="0" w:space="0" w:color="auto"/>
        <w:left w:val="none" w:sz="0" w:space="0" w:color="auto"/>
        <w:bottom w:val="none" w:sz="0" w:space="0" w:color="auto"/>
        <w:right w:val="none" w:sz="0" w:space="0" w:color="auto"/>
      </w:divBdr>
    </w:div>
    <w:div w:id="702635725">
      <w:bodyDiv w:val="1"/>
      <w:marLeft w:val="0"/>
      <w:marRight w:val="0"/>
      <w:marTop w:val="0"/>
      <w:marBottom w:val="0"/>
      <w:divBdr>
        <w:top w:val="none" w:sz="0" w:space="0" w:color="auto"/>
        <w:left w:val="none" w:sz="0" w:space="0" w:color="auto"/>
        <w:bottom w:val="none" w:sz="0" w:space="0" w:color="auto"/>
        <w:right w:val="none" w:sz="0" w:space="0" w:color="auto"/>
      </w:divBdr>
    </w:div>
    <w:div w:id="781218734">
      <w:bodyDiv w:val="1"/>
      <w:marLeft w:val="0"/>
      <w:marRight w:val="0"/>
      <w:marTop w:val="0"/>
      <w:marBottom w:val="0"/>
      <w:divBdr>
        <w:top w:val="none" w:sz="0" w:space="0" w:color="auto"/>
        <w:left w:val="none" w:sz="0" w:space="0" w:color="auto"/>
        <w:bottom w:val="none" w:sz="0" w:space="0" w:color="auto"/>
        <w:right w:val="none" w:sz="0" w:space="0" w:color="auto"/>
      </w:divBdr>
    </w:div>
    <w:div w:id="793906116">
      <w:bodyDiv w:val="1"/>
      <w:marLeft w:val="0"/>
      <w:marRight w:val="0"/>
      <w:marTop w:val="0"/>
      <w:marBottom w:val="0"/>
      <w:divBdr>
        <w:top w:val="none" w:sz="0" w:space="0" w:color="auto"/>
        <w:left w:val="none" w:sz="0" w:space="0" w:color="auto"/>
        <w:bottom w:val="none" w:sz="0" w:space="0" w:color="auto"/>
        <w:right w:val="none" w:sz="0" w:space="0" w:color="auto"/>
      </w:divBdr>
    </w:div>
    <w:div w:id="804081213">
      <w:bodyDiv w:val="1"/>
      <w:marLeft w:val="0"/>
      <w:marRight w:val="0"/>
      <w:marTop w:val="0"/>
      <w:marBottom w:val="0"/>
      <w:divBdr>
        <w:top w:val="none" w:sz="0" w:space="0" w:color="auto"/>
        <w:left w:val="none" w:sz="0" w:space="0" w:color="auto"/>
        <w:bottom w:val="none" w:sz="0" w:space="0" w:color="auto"/>
        <w:right w:val="none" w:sz="0" w:space="0" w:color="auto"/>
      </w:divBdr>
    </w:div>
    <w:div w:id="843400677">
      <w:bodyDiv w:val="1"/>
      <w:marLeft w:val="0"/>
      <w:marRight w:val="0"/>
      <w:marTop w:val="0"/>
      <w:marBottom w:val="0"/>
      <w:divBdr>
        <w:top w:val="none" w:sz="0" w:space="0" w:color="auto"/>
        <w:left w:val="none" w:sz="0" w:space="0" w:color="auto"/>
        <w:bottom w:val="none" w:sz="0" w:space="0" w:color="auto"/>
        <w:right w:val="none" w:sz="0" w:space="0" w:color="auto"/>
      </w:divBdr>
    </w:div>
    <w:div w:id="907496776">
      <w:bodyDiv w:val="1"/>
      <w:marLeft w:val="0"/>
      <w:marRight w:val="0"/>
      <w:marTop w:val="0"/>
      <w:marBottom w:val="0"/>
      <w:divBdr>
        <w:top w:val="none" w:sz="0" w:space="0" w:color="auto"/>
        <w:left w:val="none" w:sz="0" w:space="0" w:color="auto"/>
        <w:bottom w:val="none" w:sz="0" w:space="0" w:color="auto"/>
        <w:right w:val="none" w:sz="0" w:space="0" w:color="auto"/>
      </w:divBdr>
    </w:div>
    <w:div w:id="1220557927">
      <w:bodyDiv w:val="1"/>
      <w:marLeft w:val="0"/>
      <w:marRight w:val="0"/>
      <w:marTop w:val="0"/>
      <w:marBottom w:val="0"/>
      <w:divBdr>
        <w:top w:val="none" w:sz="0" w:space="0" w:color="auto"/>
        <w:left w:val="none" w:sz="0" w:space="0" w:color="auto"/>
        <w:bottom w:val="none" w:sz="0" w:space="0" w:color="auto"/>
        <w:right w:val="none" w:sz="0" w:space="0" w:color="auto"/>
      </w:divBdr>
    </w:div>
    <w:div w:id="1323585730">
      <w:bodyDiv w:val="1"/>
      <w:marLeft w:val="0"/>
      <w:marRight w:val="0"/>
      <w:marTop w:val="0"/>
      <w:marBottom w:val="0"/>
      <w:divBdr>
        <w:top w:val="none" w:sz="0" w:space="0" w:color="auto"/>
        <w:left w:val="none" w:sz="0" w:space="0" w:color="auto"/>
        <w:bottom w:val="none" w:sz="0" w:space="0" w:color="auto"/>
        <w:right w:val="none" w:sz="0" w:space="0" w:color="auto"/>
      </w:divBdr>
    </w:div>
    <w:div w:id="1350647151">
      <w:bodyDiv w:val="1"/>
      <w:marLeft w:val="0"/>
      <w:marRight w:val="0"/>
      <w:marTop w:val="0"/>
      <w:marBottom w:val="0"/>
      <w:divBdr>
        <w:top w:val="none" w:sz="0" w:space="0" w:color="auto"/>
        <w:left w:val="none" w:sz="0" w:space="0" w:color="auto"/>
        <w:bottom w:val="none" w:sz="0" w:space="0" w:color="auto"/>
        <w:right w:val="none" w:sz="0" w:space="0" w:color="auto"/>
      </w:divBdr>
    </w:div>
    <w:div w:id="1574124328">
      <w:bodyDiv w:val="1"/>
      <w:marLeft w:val="0"/>
      <w:marRight w:val="0"/>
      <w:marTop w:val="0"/>
      <w:marBottom w:val="0"/>
      <w:divBdr>
        <w:top w:val="none" w:sz="0" w:space="0" w:color="auto"/>
        <w:left w:val="none" w:sz="0" w:space="0" w:color="auto"/>
        <w:bottom w:val="none" w:sz="0" w:space="0" w:color="auto"/>
        <w:right w:val="none" w:sz="0" w:space="0" w:color="auto"/>
      </w:divBdr>
    </w:div>
    <w:div w:id="1708752441">
      <w:bodyDiv w:val="1"/>
      <w:marLeft w:val="0"/>
      <w:marRight w:val="0"/>
      <w:marTop w:val="0"/>
      <w:marBottom w:val="0"/>
      <w:divBdr>
        <w:top w:val="none" w:sz="0" w:space="0" w:color="auto"/>
        <w:left w:val="none" w:sz="0" w:space="0" w:color="auto"/>
        <w:bottom w:val="none" w:sz="0" w:space="0" w:color="auto"/>
        <w:right w:val="none" w:sz="0" w:space="0" w:color="auto"/>
      </w:divBdr>
    </w:div>
    <w:div w:id="214449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hyperlink" Target="http://www.pentronics.com.au/" TargetMode="External"/><Relationship Id="rId21" Type="http://schemas.openxmlformats.org/officeDocument/2006/relationships/image" Target="media/image7.jpeg"/><Relationship Id="rId34" Type="http://schemas.openxmlformats.org/officeDocument/2006/relationships/hyperlink" Target="https://www.humanware.com/en-australia/home" TargetMode="External"/><Relationship Id="rId42" Type="http://schemas.openxmlformats.org/officeDocument/2006/relationships/hyperlink" Target="http://www.quantumrlv.com.au/" TargetMode="External"/><Relationship Id="rId47" Type="http://schemas.openxmlformats.org/officeDocument/2006/relationships/image" Target="media/image16.png"/><Relationship Id="rId50" Type="http://schemas.openxmlformats.org/officeDocument/2006/relationships/hyperlink" Target="https://www.everabilitygroup.org.au/" TargetMode="External"/><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printdisability.org/index.php?gf-download=2023/02/EverAbility_Group_HZ.png&amp;form-id=82&amp;field-id=66&amp;hash=4c05754ead1ff3f8c8b456cae739aad06c1db72b22c389b4f52d69587aa15370" TargetMode="External"/><Relationship Id="rId29" Type="http://schemas.openxmlformats.org/officeDocument/2006/relationships/hyperlink" Target="https://accesseasyenglish.com.au/" TargetMode="External"/><Relationship Id="rId11" Type="http://schemas.openxmlformats.org/officeDocument/2006/relationships/image" Target="https://printdisability.org/index.php?gf-download=2023/01/Blind-Low-Vision-NZ_Stacked_RGB-a801bfc1-37ac-42e8-996f-c8e2ec1fc46e.png&amp;form-id=82&amp;field-id=66&amp;hash=faeeff8ea65013c5e09a892b955fdad6ef4a6992859d44f0732297c51f6d0203" TargetMode="External"/><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hyperlink" Target="http://www.lowvision.com.au/" TargetMode="External"/><Relationship Id="rId40" Type="http://schemas.openxmlformats.org/officeDocument/2006/relationships/image" Target="media/image14.png"/><Relationship Id="rId45" Type="http://schemas.openxmlformats.org/officeDocument/2006/relationships/image" Target="media/image15.png"/><Relationship Id="rId53" Type="http://schemas.openxmlformats.org/officeDocument/2006/relationships/image" Target="https://printdisability.org/index.php?gf-download=2023/02/NextSense_Logo_Black_RGB.jpg&amp;form-id=82&amp;field-id=66&amp;hash=81d4585a00e533846959fff4adee98632200a5e7081889a74da24644d3bb93ab" TargetMode="External"/><Relationship Id="rId58" Type="http://schemas.openxmlformats.org/officeDocument/2006/relationships/image" Target="https://printdisability.org/index.php?gf-download=2023/03/Vision-Australia-Logo.jpg&amp;form-id=82&amp;field-id=66&amp;hash=ae3f6ecc63765205487862d28ca48b8ac55137eb5e69ed94b23ec699b4cd76f4"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https://printdisability.org/index.php?gf-download=2023/02/NextSense_Logo_Black_RGB.jpg&amp;form-id=82&amp;field-id=66&amp;hash=81d4585a00e533846959fff4adee98632200a5e7081889a74da24644d3bb93ab" TargetMode="External"/><Relationship Id="rId14" Type="http://schemas.openxmlformats.org/officeDocument/2006/relationships/hyperlink" Target="https://csfbhi.adventistchurch.com/" TargetMode="External"/><Relationship Id="rId22" Type="http://schemas.openxmlformats.org/officeDocument/2006/relationships/image" Target="https://printdisability.org/index.php?gf-download=2023/03/Vision-Australia-Logo.jpg&amp;form-id=82&amp;field-id=66&amp;hash=ae3f6ecc63765205487862d28ca48b8ac55137eb5e69ed94b23ec699b4cd76f4" TargetMode="External"/><Relationship Id="rId27" Type="http://schemas.openxmlformats.org/officeDocument/2006/relationships/image" Target="https://printdisability.org/index.php?gf-download=2023/03/DB-RGB-LOGO-LOCKUP.jpg&amp;form-id=80&amp;field-id=66&amp;hash=84371d840bb643c5de310b35eea198783966b6608668ff98d70c09825fd5f62c"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https://printdisability.org/index.php?gf-download=2023/01/Blind-Low-Vision-NZ_Stacked_RGB-a801bfc1-37ac-42e8-996f-c8e2ec1fc46e.png&amp;form-id=82&amp;field-id=66&amp;hash=faeeff8ea65013c5e09a892b955fdad6ef4a6992859d44f0732297c51f6d0203" TargetMode="External"/><Relationship Id="rId48" Type="http://schemas.openxmlformats.org/officeDocument/2006/relationships/hyperlink" Target="https://www.danmurphys.com.au/dm/home?e_cid=ps:ds:GOOGLE:E+-+Brand+-+Brand:Dan+Murphy%27s:ds_keywords%3Dds_kw:dans+murphy&amp;gclid=CjwKCAjwuqiiBhBtEiwATgvixH2hMcOO830U21h6H11CtSi7l8TNtzPYL2c1RXS3GaoWoEXphGzF1RoCM00QAvD_BwE&amp;gclsrc=aw.ds" TargetMode="External"/><Relationship Id="rId56" Type="http://schemas.openxmlformats.org/officeDocument/2006/relationships/image" Target="https://media.datahc.com/Hotelier/Property/Logo/property-logo6739.png?cache=bd25e0a9-1484-47f8-bba9-56d752d1830b" TargetMode="External"/><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s://blindlowvision.org.nz/" TargetMode="External"/><Relationship Id="rId17" Type="http://schemas.openxmlformats.org/officeDocument/2006/relationships/hyperlink" Target="https://www.everabilitygroup.org.au/" TargetMode="External"/><Relationship Id="rId25" Type="http://schemas.openxmlformats.org/officeDocument/2006/relationships/hyperlink" Target="http://ozewai.org/" TargetMode="External"/><Relationship Id="rId33" Type="http://schemas.openxmlformats.org/officeDocument/2006/relationships/image" Target="https://www.humanware.com/Site/Designs/uploads/new/Logo_HumanWare.jpg" TargetMode="External"/><Relationship Id="rId38" Type="http://schemas.openxmlformats.org/officeDocument/2006/relationships/image" Target="media/image13.jpeg"/><Relationship Id="rId46" Type="http://schemas.openxmlformats.org/officeDocument/2006/relationships/hyperlink" Target="https://store.bws.com.au/storelocator/nsw-concord-1169?utm_source=google&amp;utm_medium=maps&amp;utm_campaign=google-maps-places" TargetMode="External"/><Relationship Id="rId59" Type="http://schemas.openxmlformats.org/officeDocument/2006/relationships/hyperlink" Target="https://www.visionaustralia.org/" TargetMode="External"/><Relationship Id="rId20" Type="http://schemas.openxmlformats.org/officeDocument/2006/relationships/hyperlink" Target="https://www.nextsense.org.au/" TargetMode="External"/><Relationship Id="rId41" Type="http://schemas.openxmlformats.org/officeDocument/2006/relationships/image" Target="https://www.quantumrlv.com.au/skin/frontend/quantum/default/images/logo_transparent.png" TargetMode="External"/><Relationship Id="rId54" Type="http://schemas.openxmlformats.org/officeDocument/2006/relationships/hyperlink" Target="https://www.nextsense.org.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visionaustralia.org" TargetMode="External"/><Relationship Id="rId28" Type="http://schemas.openxmlformats.org/officeDocument/2006/relationships/hyperlink" Target="https://www.deafblindinformation.org.au/" TargetMode="External"/><Relationship Id="rId36" Type="http://schemas.openxmlformats.org/officeDocument/2006/relationships/hyperlink" Target="http://www.lowvision.com.au/index.php?route=common/home" TargetMode="External"/><Relationship Id="rId49" Type="http://schemas.openxmlformats.org/officeDocument/2006/relationships/image" Target="https://printdisability.org/index.php?gf-download=2023/02/EverAbility_Group_HZ.png&amp;form-id=82&amp;field-id=66&amp;hash=4c05754ead1ff3f8c8b456cae739aad06c1db72b22c389b4f52d69587aa15370" TargetMode="External"/><Relationship Id="rId57" Type="http://schemas.openxmlformats.org/officeDocument/2006/relationships/hyperlink" Target="https://www.rydges.com/accommodation/sydney-nsw/sydney-central" TargetMode="External"/><Relationship Id="rId10" Type="http://schemas.openxmlformats.org/officeDocument/2006/relationships/image" Target="media/image3.png"/><Relationship Id="rId31" Type="http://schemas.openxmlformats.org/officeDocument/2006/relationships/image" Target="https://printdisability.org/index.php?gf-download=2023/04/DOT-logo-1.jpg&amp;form-id=80&amp;field-id=66&amp;hash=c7ab65a072b16c52842b19b63d1f5e2593c1073bf88a7af21d8b3dc6fd682714" TargetMode="External"/><Relationship Id="rId44" Type="http://schemas.openxmlformats.org/officeDocument/2006/relationships/hyperlink" Target="https://blindlowvision.org.nz/" TargetMode="External"/><Relationship Id="rId52" Type="http://schemas.openxmlformats.org/officeDocument/2006/relationships/hyperlink" Target="https://nsw.guidedogs.com.au/"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thyav\AppData\Roaming\Microsoft\Templates\2022%20Conference%20Book%20of%20Abstracts%20Accessible%20N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1168E-918C-4E05-BC79-9FEF5582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Conference Book of Abstracts Accessible N12.dotm</Template>
  <TotalTime>3</TotalTime>
  <Pages>19</Pages>
  <Words>4961</Words>
  <Characters>28283</Characters>
  <Application>Microsoft Office Word</Application>
  <DocSecurity>0</DocSecurity>
  <Lines>235</Lines>
  <Paragraphs>66</Paragraphs>
  <ScaleCrop>false</ScaleCrop>
  <Company>RIDBC</Company>
  <LinksUpToDate>false</LinksUpToDate>
  <CharactersWithSpaces>33178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Conference Program</dc:title>
  <dc:subject/>
  <dc:creator>Trudy Smith</dc:creator>
  <cp:keywords>2023 ConferenceProgram; RoundTable</cp:keywords>
  <cp:lastModifiedBy>Marjorie Hawkings</cp:lastModifiedBy>
  <cp:revision>8</cp:revision>
  <cp:lastPrinted>2017-01-20T03:13:00Z</cp:lastPrinted>
  <dcterms:created xsi:type="dcterms:W3CDTF">2023-04-28T05:23:00Z</dcterms:created>
  <dcterms:modified xsi:type="dcterms:W3CDTF">2023-05-03T09:01:00Z</dcterms:modified>
</cp:coreProperties>
</file>